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62EA3" w14:textId="21DE4BAC" w:rsidR="00CD0083" w:rsidRPr="00CD0083" w:rsidRDefault="00CD0083" w:rsidP="00CD0083">
      <w:pPr>
        <w:tabs>
          <w:tab w:val="left" w:pos="5194"/>
        </w:tabs>
        <w:rPr>
          <w:b/>
          <w:noProof/>
          <w:sz w:val="16"/>
          <w:szCs w:val="16"/>
          <w:u w:val="single"/>
          <w:lang w:val="nl-BE"/>
        </w:rPr>
      </w:pPr>
      <w:r w:rsidRPr="00CD008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A53BB30" wp14:editId="63B80C29">
                <wp:simplePos x="0" y="0"/>
                <wp:positionH relativeFrom="page">
                  <wp:posOffset>6809740</wp:posOffset>
                </wp:positionH>
                <wp:positionV relativeFrom="paragraph">
                  <wp:posOffset>-240030</wp:posOffset>
                </wp:positionV>
                <wp:extent cx="1209675" cy="994410"/>
                <wp:effectExtent l="19050" t="19050" r="28575" b="1524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94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5B803" id="Rechthoek 5" o:spid="_x0000_s1026" style="position:absolute;margin-left:536.2pt;margin-top:-18.9pt;width:95.25pt;height:78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" filled="f" strokecolor="#f7c200" strokeweight="2.25pt">
                <w10:wrap anchorx="page"/>
              </v:rect>
            </w:pict>
          </mc:Fallback>
        </mc:AlternateContent>
      </w:r>
      <w:r w:rsidRPr="00CD008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4108AB" wp14:editId="032FE084">
                <wp:simplePos x="0" y="0"/>
                <wp:positionH relativeFrom="margin">
                  <wp:posOffset>-1866900</wp:posOffset>
                </wp:positionH>
                <wp:positionV relativeFrom="paragraph">
                  <wp:posOffset>-240030</wp:posOffset>
                </wp:positionV>
                <wp:extent cx="8077200" cy="1002030"/>
                <wp:effectExtent l="19050" t="19050" r="19050" b="2667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1002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7D06E" id="Rechthoek 4" o:spid="_x0000_s1026" style="position:absolute;margin-left:-147pt;margin-top:-18.9pt;width:636pt;height:78.9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" filled="f" strokecolor="#27348a" strokeweight="2.25pt">
                <w10:wrap anchorx="margin"/>
              </v:rect>
            </w:pict>
          </mc:Fallback>
        </mc:AlternateContent>
      </w:r>
      <w:r w:rsidRPr="00CD0083">
        <w:rPr>
          <w:rFonts w:ascii="Poppins" w:hAnsi="Poppins" w:cs="Poppins"/>
          <w:b/>
          <w:bCs/>
          <w:noProof/>
          <w:color w:val="27348A"/>
          <w:sz w:val="28"/>
          <w:szCs w:val="28"/>
          <w:lang w:val="nl-BE"/>
        </w:rPr>
        <w:t>VOLMACHT VOOR HET BIJWONEN VAN DE ALGEMENE VERGADERING 1</w:t>
      </w:r>
      <w:r w:rsidR="00604B42">
        <w:rPr>
          <w:rFonts w:ascii="Poppins" w:hAnsi="Poppins" w:cs="Poppins"/>
          <w:b/>
          <w:bCs/>
          <w:noProof/>
          <w:color w:val="27348A"/>
          <w:sz w:val="28"/>
          <w:szCs w:val="28"/>
          <w:lang w:val="nl-BE"/>
        </w:rPr>
        <w:t>6</w:t>
      </w:r>
      <w:r w:rsidRPr="00CD0083">
        <w:rPr>
          <w:rFonts w:ascii="Poppins" w:hAnsi="Poppins" w:cs="Poppins"/>
          <w:b/>
          <w:bCs/>
          <w:noProof/>
          <w:color w:val="27348A"/>
          <w:sz w:val="28"/>
          <w:szCs w:val="28"/>
          <w:lang w:val="nl-BE"/>
        </w:rPr>
        <w:t>/03/202</w:t>
      </w:r>
      <w:r w:rsidR="00604B42">
        <w:rPr>
          <w:rFonts w:ascii="Poppins" w:hAnsi="Poppins" w:cs="Poppins"/>
          <w:b/>
          <w:bCs/>
          <w:noProof/>
          <w:color w:val="27348A"/>
          <w:sz w:val="28"/>
          <w:szCs w:val="28"/>
          <w:lang w:val="nl-BE"/>
        </w:rPr>
        <w:t>4</w:t>
      </w:r>
      <w:r w:rsidRPr="00CD0083">
        <w:rPr>
          <w:rFonts w:ascii="Poppins" w:hAnsi="Poppins" w:cs="Poppins"/>
          <w:b/>
          <w:bCs/>
          <w:noProof/>
          <w:color w:val="27348A"/>
          <w:sz w:val="28"/>
          <w:szCs w:val="28"/>
          <w:lang w:val="nl-BE"/>
        </w:rPr>
        <w:t xml:space="preserve"> JUDO VLAANDEREN VZW</w:t>
      </w:r>
      <w:r>
        <w:rPr>
          <w:rFonts w:ascii="Poppins" w:hAnsi="Poppins" w:cs="Poppins"/>
          <w:b/>
          <w:bCs/>
          <w:noProof/>
          <w:color w:val="27348A"/>
          <w:sz w:val="28"/>
          <w:szCs w:val="28"/>
          <w:lang w:val="nl-BE"/>
        </w:rPr>
        <w:t xml:space="preserve"> DOOR EEN ANDERE CLUB</w:t>
      </w:r>
    </w:p>
    <w:p w14:paraId="6567E4A0" w14:textId="678FDF22" w:rsidR="00CD0083" w:rsidRDefault="00CD0083" w:rsidP="00CD0083">
      <w:pPr>
        <w:tabs>
          <w:tab w:val="left" w:pos="5194"/>
        </w:tabs>
        <w:rPr>
          <w:bCs/>
          <w:noProof/>
          <w:lang w:val="nl-BE"/>
        </w:rPr>
      </w:pPr>
      <w:r>
        <w:rPr>
          <w:b/>
          <w:noProof/>
          <w:sz w:val="24"/>
          <w:szCs w:val="24"/>
          <w:u w:val="single"/>
          <w:lang w:val="nl-BE"/>
        </w:rPr>
        <w:br/>
      </w:r>
      <w:r>
        <w:rPr>
          <w:bCs/>
          <w:noProof/>
          <w:lang w:val="nl-BE"/>
        </w:rPr>
        <w:t xml:space="preserve">Zaterdag </w:t>
      </w:r>
      <w:r>
        <w:rPr>
          <w:b/>
          <w:noProof/>
          <w:lang w:val="nl-BE"/>
        </w:rPr>
        <w:t>1</w:t>
      </w:r>
      <w:r w:rsidR="00604B42">
        <w:rPr>
          <w:b/>
          <w:noProof/>
          <w:lang w:val="nl-BE"/>
        </w:rPr>
        <w:t>6</w:t>
      </w:r>
      <w:r>
        <w:rPr>
          <w:b/>
          <w:noProof/>
          <w:lang w:val="nl-BE"/>
        </w:rPr>
        <w:t xml:space="preserve"> maart 202</w:t>
      </w:r>
      <w:r w:rsidR="00604B42">
        <w:rPr>
          <w:b/>
          <w:noProof/>
          <w:lang w:val="nl-BE"/>
        </w:rPr>
        <w:t>4</w:t>
      </w:r>
      <w:r>
        <w:rPr>
          <w:bCs/>
          <w:noProof/>
          <w:lang w:val="nl-BE"/>
        </w:rPr>
        <w:t xml:space="preserve"> om </w:t>
      </w:r>
      <w:r>
        <w:rPr>
          <w:b/>
          <w:noProof/>
          <w:lang w:val="nl-BE"/>
        </w:rPr>
        <w:t>10u00</w:t>
      </w:r>
      <w:r>
        <w:rPr>
          <w:bCs/>
          <w:noProof/>
          <w:lang w:val="nl-BE"/>
        </w:rPr>
        <w:t xml:space="preserve"> fysieke algemene vergadering. </w:t>
      </w:r>
      <w:r>
        <w:rPr>
          <w:bCs/>
          <w:noProof/>
          <w:lang w:val="nl-BE"/>
        </w:rPr>
        <w:br/>
        <w:t xml:space="preserve">Hiervoor dien je je nog apart in te schrijven via het evenement op </w:t>
      </w:r>
      <w:r>
        <w:rPr>
          <w:b/>
          <w:noProof/>
          <w:lang w:val="nl-BE"/>
        </w:rPr>
        <w:t>Ledenbeheer</w:t>
      </w:r>
      <w:r>
        <w:rPr>
          <w:bCs/>
          <w:noProof/>
          <w:lang w:val="nl-BE"/>
        </w:rPr>
        <w:t>.</w:t>
      </w:r>
      <w:r>
        <w:rPr>
          <w:bCs/>
          <w:noProof/>
          <w:lang w:val="nl-BE"/>
        </w:rPr>
        <w:br/>
        <w:t xml:space="preserve">Er mag </w:t>
      </w:r>
      <w:r>
        <w:rPr>
          <w:b/>
          <w:noProof/>
          <w:lang w:val="nl-BE"/>
        </w:rPr>
        <w:t>1 gevolmachtigde vergunninghouder</w:t>
      </w:r>
      <w:r>
        <w:rPr>
          <w:bCs/>
          <w:noProof/>
          <w:lang w:val="nl-BE"/>
        </w:rPr>
        <w:t xml:space="preserve"> per club zijn.</w:t>
      </w:r>
      <w:r>
        <w:rPr>
          <w:bCs/>
          <w:noProof/>
          <w:lang w:val="nl-BE"/>
        </w:rPr>
        <w:br/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7616"/>
      </w:tblGrid>
      <w:tr w:rsidR="00CD0083" w14:paraId="1643FAC6" w14:textId="77777777" w:rsidTr="00CD0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5DBABDEB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Judoclub</w:t>
            </w:r>
          </w:p>
        </w:tc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4BA82" w14:textId="7B2CA9F4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CD0083" w14:paraId="746F6C42" w14:textId="77777777" w:rsidTr="00CD008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48F846D6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Stamnummer JV</w:t>
            </w:r>
          </w:p>
        </w:tc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4F76" w14:textId="3B1A4DEF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71990CB2" w14:textId="75C8779D" w:rsidR="00CD0083" w:rsidRDefault="00CD0083" w:rsidP="00CD0083">
      <w:pPr>
        <w:tabs>
          <w:tab w:val="left" w:pos="5194"/>
        </w:tabs>
        <w:rPr>
          <w:bCs/>
          <w:noProof/>
          <w:lang w:val="nl-BE"/>
        </w:rPr>
      </w:pPr>
      <w:r>
        <w:rPr>
          <w:bCs/>
          <w:noProof/>
          <w:lang w:val="nl-BE"/>
        </w:rPr>
        <w:br/>
        <w:t>Het bovenvermelde clubbestuur geeft hierbij volmacht aan volgende persoon van de andere club…</w:t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7626"/>
      </w:tblGrid>
      <w:tr w:rsidR="00CD0083" w14:paraId="7200A18A" w14:textId="77777777" w:rsidTr="00CD0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1788F816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Vergunninghouder</w:t>
            </w:r>
            <w:r>
              <w:rPr>
                <w:b/>
                <w:noProof/>
                <w:lang w:val="nl-BE"/>
              </w:rPr>
              <w:br/>
            </w:r>
            <w:r>
              <w:rPr>
                <w:bCs/>
                <w:noProof/>
                <w:sz w:val="20"/>
                <w:szCs w:val="20"/>
                <w:lang w:val="nl-BE"/>
              </w:rPr>
              <w:t>(Naam + voornaam)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21B5C" w14:textId="205A4BFA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CD0083" w14:paraId="38563282" w14:textId="77777777" w:rsidTr="00CD008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1D42148F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Vergunningsnummer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7B4F" w14:textId="580DB15E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CD0083" w14:paraId="75EF37AB" w14:textId="77777777" w:rsidTr="00CD008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5DDC7087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E-mailadres</w:t>
            </w:r>
          </w:p>
          <w:p w14:paraId="6CD5D9EF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gevolmachtigde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9F6E" w14:textId="43216DB8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CD0083" w14:paraId="52FA9E39" w14:textId="77777777" w:rsidTr="00CD008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</w:tcPr>
          <w:p w14:paraId="17ACB016" w14:textId="01EF59A9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Club gevolmachtigde</w:t>
            </w:r>
          </w:p>
          <w:p w14:paraId="2B4D37C6" w14:textId="00CCB6D8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Cs/>
                <w:noProof/>
                <w:sz w:val="20"/>
                <w:szCs w:val="20"/>
                <w:lang w:val="nl-BE"/>
              </w:rPr>
              <w:t>(Club + clubnummer)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7CB9" w14:textId="747AF2A6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75378CDC" w14:textId="19D7ABD9" w:rsidR="00CD0083" w:rsidRDefault="00CD0083" w:rsidP="00CD0083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br/>
        <w:t xml:space="preserve">… om hun club te vertegenwoordigen op de </w:t>
      </w:r>
      <w:r>
        <w:rPr>
          <w:b/>
          <w:noProof/>
          <w:lang w:val="nl-BE"/>
        </w:rPr>
        <w:t>Algemene Vergadering</w:t>
      </w:r>
      <w:r>
        <w:rPr>
          <w:bCs/>
          <w:noProof/>
          <w:lang w:val="nl-BE"/>
        </w:rPr>
        <w:t xml:space="preserve"> van Judo Vlaanderen vzw.</w:t>
      </w:r>
    </w:p>
    <w:p w14:paraId="6F23C9EE" w14:textId="77777777" w:rsidR="00CD0083" w:rsidRDefault="00CD0083" w:rsidP="00CD0083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br/>
        <w:t>Naam, voornaam &amp; handtekening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>Naam, voornaam &amp; handtekening</w:t>
      </w:r>
    </w:p>
    <w:p w14:paraId="4B06B2F6" w14:textId="77777777" w:rsidR="00CD0083" w:rsidRDefault="00CD0083" w:rsidP="00CD0083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t xml:space="preserve">             van de voorzitter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 xml:space="preserve">   van de secretaris</w:t>
      </w:r>
    </w:p>
    <w:p w14:paraId="5B0C58D0" w14:textId="77777777" w:rsidR="00CD0083" w:rsidRDefault="00CD0083" w:rsidP="00CD0083">
      <w:pPr>
        <w:tabs>
          <w:tab w:val="left" w:pos="5194"/>
        </w:tabs>
        <w:jc w:val="both"/>
        <w:rPr>
          <w:bCs/>
          <w:noProof/>
          <w:lang w:val="nl-BE"/>
        </w:rPr>
      </w:pPr>
    </w:p>
    <w:p w14:paraId="03B80E6A" w14:textId="77777777" w:rsidR="00CD0083" w:rsidRDefault="00CD0083" w:rsidP="00CD0083">
      <w:pPr>
        <w:tabs>
          <w:tab w:val="left" w:pos="5194"/>
        </w:tabs>
        <w:rPr>
          <w:bCs/>
          <w:noProof/>
          <w:lang w:val="nl-BE"/>
        </w:rPr>
      </w:pPr>
    </w:p>
    <w:p w14:paraId="470DACBC" w14:textId="77777777" w:rsidR="00CD0083" w:rsidRDefault="00CD0083" w:rsidP="00CD0083">
      <w:pPr>
        <w:pStyle w:val="Gewonetekst"/>
        <w:ind w:left="0"/>
        <w:rPr>
          <w:lang w:val="nl-BE"/>
        </w:rPr>
      </w:pPr>
      <w:r>
        <w:rPr>
          <w:lang w:val="nl-BE"/>
        </w:rPr>
        <w:t>__________________________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>__________________________</w:t>
      </w:r>
    </w:p>
    <w:p w14:paraId="3642A0C1" w14:textId="72BF4398" w:rsidR="00083670" w:rsidRPr="00CD0083" w:rsidRDefault="00CD0083" w:rsidP="00CD0083">
      <w:pPr>
        <w:pStyle w:val="Gewonetekst"/>
        <w:ind w:left="0"/>
        <w:jc w:val="center"/>
        <w:rPr>
          <w:rFonts w:asciiTheme="minorHAnsi" w:hAnsiTheme="minorHAnsi" w:cstheme="minorHAnsi"/>
          <w:lang w:val="nl-BE"/>
        </w:rPr>
      </w:pPr>
      <w:r>
        <w:rPr>
          <w:lang w:val="nl-BE"/>
        </w:rPr>
        <w:br/>
      </w:r>
      <w:r>
        <w:rPr>
          <w:lang w:val="nl-BE"/>
        </w:rPr>
        <w:br/>
      </w:r>
      <w:r>
        <w:rPr>
          <w:rFonts w:asciiTheme="minorHAnsi" w:hAnsiTheme="minorHAnsi" w:cstheme="minorHAnsi"/>
          <w:lang w:val="nl-BE"/>
        </w:rPr>
        <w:t xml:space="preserve">Maak deze volmacht over </w:t>
      </w:r>
      <w:r>
        <w:rPr>
          <w:rFonts w:asciiTheme="minorHAnsi" w:hAnsiTheme="minorHAnsi" w:cstheme="minorHAnsi"/>
          <w:b/>
          <w:bCs/>
          <w:lang w:val="nl-BE"/>
        </w:rPr>
        <w:t xml:space="preserve">voor </w:t>
      </w:r>
      <w:r w:rsidR="00604B42">
        <w:rPr>
          <w:rFonts w:asciiTheme="minorHAnsi" w:hAnsiTheme="minorHAnsi" w:cstheme="minorHAnsi"/>
          <w:b/>
          <w:bCs/>
          <w:lang w:val="nl-BE"/>
        </w:rPr>
        <w:t>08</w:t>
      </w:r>
      <w:r>
        <w:rPr>
          <w:rFonts w:asciiTheme="minorHAnsi" w:hAnsiTheme="minorHAnsi" w:cstheme="minorHAnsi"/>
          <w:b/>
          <w:bCs/>
          <w:lang w:val="nl-BE"/>
        </w:rPr>
        <w:t>/03/202</w:t>
      </w:r>
      <w:r w:rsidR="00604B42">
        <w:rPr>
          <w:rFonts w:asciiTheme="minorHAnsi" w:hAnsiTheme="minorHAnsi" w:cstheme="minorHAnsi"/>
          <w:b/>
          <w:bCs/>
          <w:lang w:val="nl-BE"/>
        </w:rPr>
        <w:t>4</w:t>
      </w:r>
      <w:r>
        <w:rPr>
          <w:rFonts w:asciiTheme="minorHAnsi" w:hAnsiTheme="minorHAnsi" w:cstheme="minorHAnsi"/>
          <w:b/>
          <w:bCs/>
          <w:lang w:val="nl-BE"/>
        </w:rPr>
        <w:t xml:space="preserve"> </w:t>
      </w:r>
      <w:r>
        <w:rPr>
          <w:rFonts w:asciiTheme="minorHAnsi" w:hAnsiTheme="minorHAnsi" w:cstheme="minorHAnsi"/>
          <w:lang w:val="nl-BE"/>
        </w:rPr>
        <w:t xml:space="preserve">via </w:t>
      </w:r>
      <w:hyperlink r:id="rId11" w:history="1">
        <w:r>
          <w:rPr>
            <w:rStyle w:val="Hyperlink"/>
            <w:rFonts w:asciiTheme="minorHAnsi" w:hAnsiTheme="minorHAnsi" w:cstheme="minorHAnsi"/>
            <w:b/>
            <w:bCs/>
            <w:lang w:val="nl-BE"/>
          </w:rPr>
          <w:t>info@judovlaanderen.be</w:t>
        </w:r>
      </w:hyperlink>
      <w:r>
        <w:rPr>
          <w:rFonts w:asciiTheme="minorHAnsi" w:hAnsiTheme="minorHAnsi" w:cstheme="minorHAnsi"/>
          <w:lang w:val="nl-BE"/>
        </w:rPr>
        <w:t xml:space="preserve">. </w:t>
      </w:r>
      <w:r>
        <w:rPr>
          <w:rFonts w:asciiTheme="minorHAnsi" w:hAnsiTheme="minorHAnsi" w:cstheme="minorHAnsi"/>
          <w:lang w:val="nl-BE"/>
        </w:rPr>
        <w:br/>
        <w:t>De club zal ter plaatse de stemmen overhandigd krijgen.</w:t>
      </w:r>
    </w:p>
    <w:p w14:paraId="62E67728" w14:textId="77777777" w:rsidR="00E8397C" w:rsidRPr="00A7719F" w:rsidRDefault="00E8397C" w:rsidP="00CD0083">
      <w:pPr>
        <w:pStyle w:val="Gewonetekst"/>
        <w:ind w:left="0"/>
        <w:rPr>
          <w:lang w:val="en-US"/>
        </w:rPr>
      </w:pPr>
    </w:p>
    <w:sectPr w:rsidR="00E8397C" w:rsidRPr="00A7719F" w:rsidSect="00DA354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D89DC" w14:textId="77777777" w:rsidR="00CD0083" w:rsidRDefault="00CD0083" w:rsidP="00D11B0D">
      <w:pPr>
        <w:spacing w:after="0" w:line="240" w:lineRule="auto"/>
      </w:pPr>
      <w:r>
        <w:separator/>
      </w:r>
    </w:p>
  </w:endnote>
  <w:endnote w:type="continuationSeparator" w:id="0">
    <w:p w14:paraId="0E96EA33" w14:textId="77777777" w:rsidR="00CD0083" w:rsidRDefault="00CD0083" w:rsidP="00D11B0D">
      <w:pPr>
        <w:spacing w:after="0" w:line="240" w:lineRule="auto"/>
      </w:pPr>
      <w:r>
        <w:continuationSeparator/>
      </w:r>
    </w:p>
  </w:endnote>
  <w:endnote w:type="continuationNotice" w:id="1">
    <w:p w14:paraId="6E728AFF" w14:textId="77777777" w:rsidR="00CD0083" w:rsidRDefault="00CD00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altName w:val="Nirmala UI"/>
    <w:charset w:val="00"/>
    <w:family w:val="auto"/>
    <w:pitch w:val="variable"/>
    <w:sig w:usb0="00008007" w:usb1="00000000" w:usb2="00000000" w:usb3="00000000" w:csb0="00000093" w:csb1="00000000"/>
    <w:embedRegular r:id="rId1" w:fontKey="{872A70D1-D8D6-45F7-81C0-C3E5223BA36B}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2" w:fontKey="{6029E64B-AC75-4B59-89B6-3554348CCB70}"/>
    <w:embedBold r:id="rId3" w:fontKey="{1EA35199-DAE7-4A53-B53B-ED91F9F7FAD3}"/>
    <w:embedItalic r:id="rId4" w:fontKey="{D2184471-D183-4DE9-B5D5-1BFBEC55880F}"/>
  </w:font>
  <w:font w:name="Poppins ExtraBold">
    <w:charset w:val="00"/>
    <w:family w:val="auto"/>
    <w:pitch w:val="variable"/>
    <w:sig w:usb0="00008007" w:usb1="00000000" w:usb2="00000000" w:usb3="00000000" w:csb0="00000093" w:csb1="00000000"/>
    <w:embedRegular r:id="rId5" w:fontKey="{F3098AA1-1852-4535-8C51-9DA5C71491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26C4FF2-FFE4-4A50-9C87-AA16625929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FD367" w14:textId="77777777" w:rsidR="001C70EE" w:rsidRPr="00AD5D37" w:rsidRDefault="001C70EE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3F8DE970" w14:textId="77777777" w:rsidR="001C70EE" w:rsidRPr="00AD5D37" w:rsidRDefault="001C70EE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4241516B" w14:textId="77777777" w:rsidR="001C70EE" w:rsidRPr="002F7A36" w:rsidRDefault="00604B42">
    <w:pPr>
      <w:pStyle w:val="Voettekst"/>
    </w:pPr>
    <w:hyperlink r:id="rId1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info@judovlaanderen.be</w:t>
      </w:r>
    </w:hyperlink>
    <w:r w:rsidR="001C70EE" w:rsidRPr="002F7A36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www.judovlaanderen.be</w:t>
      </w:r>
    </w:hyperlink>
  </w:p>
  <w:p w14:paraId="5EDD46A4" w14:textId="77777777" w:rsidR="00C057B1" w:rsidRPr="00A103F1" w:rsidRDefault="00C057B1" w:rsidP="004D7D96">
    <w:pPr>
      <w:spacing w:after="0" w:line="240" w:lineRule="auto"/>
      <w:rPr>
        <w:rFonts w:ascii="Poppins" w:hAnsi="Poppins" w:cs="Poppins"/>
        <w:color w:val="27348A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ED0A2" w14:textId="77777777" w:rsidR="00F56FC6" w:rsidRPr="00AD5D37" w:rsidRDefault="00F56FC6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6226C8D1" w14:textId="77777777" w:rsidR="00F56FC6" w:rsidRPr="00AD5D37" w:rsidRDefault="00F56FC6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04F2DE55" w14:textId="77777777" w:rsidR="00F56FC6" w:rsidRDefault="00604B42">
    <w:pPr>
      <w:pStyle w:val="Voettekst"/>
    </w:pPr>
    <w:hyperlink r:id="rId1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info@judovlaanderen.be</w:t>
      </w:r>
    </w:hyperlink>
    <w:r w:rsidR="00F56FC6" w:rsidRPr="00A103F1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www.judovlaanderen.be</w:t>
      </w:r>
    </w:hyperlink>
  </w:p>
  <w:p w14:paraId="744825A3" w14:textId="77777777" w:rsidR="00156CC9" w:rsidRDefault="00156CC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C69CC" w14:textId="77777777" w:rsidR="00CD0083" w:rsidRDefault="00CD0083" w:rsidP="00D11B0D">
      <w:pPr>
        <w:spacing w:after="0" w:line="240" w:lineRule="auto"/>
      </w:pPr>
      <w:r>
        <w:separator/>
      </w:r>
    </w:p>
  </w:footnote>
  <w:footnote w:type="continuationSeparator" w:id="0">
    <w:p w14:paraId="68099FC6" w14:textId="77777777" w:rsidR="00CD0083" w:rsidRDefault="00CD0083" w:rsidP="00D11B0D">
      <w:pPr>
        <w:spacing w:after="0" w:line="240" w:lineRule="auto"/>
      </w:pPr>
      <w:r>
        <w:continuationSeparator/>
      </w:r>
    </w:p>
  </w:footnote>
  <w:footnote w:type="continuationNotice" w:id="1">
    <w:p w14:paraId="386A6FC7" w14:textId="77777777" w:rsidR="00CD0083" w:rsidRDefault="00CD00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F65C" w14:textId="77777777" w:rsidR="00D11B0D" w:rsidRDefault="00604B42">
    <w:pPr>
      <w:pStyle w:val="Koptekst"/>
    </w:pPr>
    <w:r>
      <w:rPr>
        <w:noProof/>
      </w:rPr>
      <w:pict w14:anchorId="3EE36C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6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2275E" w14:textId="77777777" w:rsidR="00D11B0D" w:rsidRDefault="00604B42">
    <w:pPr>
      <w:pStyle w:val="Koptekst"/>
    </w:pPr>
    <w:r>
      <w:rPr>
        <w:noProof/>
      </w:rPr>
      <w:pict w14:anchorId="35C59F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7" o:spid="_x0000_s1039" type="#_x0000_t75" style="position:absolute;margin-left:-36.1pt;margin-top:-65.45pt;width:595.2pt;height:841.9pt;z-index:-251656192;mso-position-horizontal-relative:margin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37401" w14:textId="77777777" w:rsidR="00D11B0D" w:rsidRDefault="00604B42">
    <w:pPr>
      <w:pStyle w:val="Koptekst"/>
    </w:pPr>
    <w:r>
      <w:rPr>
        <w:noProof/>
      </w:rPr>
      <w:pict w14:anchorId="79736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5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6682"/>
    <w:multiLevelType w:val="multilevel"/>
    <w:tmpl w:val="1C1E2180"/>
    <w:lvl w:ilvl="0">
      <w:start w:val="1"/>
      <w:numFmt w:val="decimal"/>
      <w:pStyle w:val="OndertitelJudoVlaandere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" w15:restartNumberingAfterBreak="0">
    <w:nsid w:val="36DF3D71"/>
    <w:multiLevelType w:val="hybridMultilevel"/>
    <w:tmpl w:val="8DD0F532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C90F9B"/>
    <w:multiLevelType w:val="hybridMultilevel"/>
    <w:tmpl w:val="5CB64780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965515">
    <w:abstractNumId w:val="0"/>
  </w:num>
  <w:num w:numId="2" w16cid:durableId="1459372538">
    <w:abstractNumId w:val="2"/>
  </w:num>
  <w:num w:numId="3" w16cid:durableId="99702843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83"/>
    <w:rsid w:val="0001403B"/>
    <w:rsid w:val="000178E0"/>
    <w:rsid w:val="00027F29"/>
    <w:rsid w:val="00030945"/>
    <w:rsid w:val="00031457"/>
    <w:rsid w:val="00031FFA"/>
    <w:rsid w:val="00037311"/>
    <w:rsid w:val="00040894"/>
    <w:rsid w:val="00057BED"/>
    <w:rsid w:val="00057D84"/>
    <w:rsid w:val="0006593E"/>
    <w:rsid w:val="0007362F"/>
    <w:rsid w:val="00076BCE"/>
    <w:rsid w:val="00082ED6"/>
    <w:rsid w:val="00083670"/>
    <w:rsid w:val="00087839"/>
    <w:rsid w:val="000941A4"/>
    <w:rsid w:val="000B151A"/>
    <w:rsid w:val="000C15DA"/>
    <w:rsid w:val="000D1AE2"/>
    <w:rsid w:val="000D744E"/>
    <w:rsid w:val="000E22A0"/>
    <w:rsid w:val="000F324C"/>
    <w:rsid w:val="000F3D05"/>
    <w:rsid w:val="000F72B2"/>
    <w:rsid w:val="0010051C"/>
    <w:rsid w:val="00111687"/>
    <w:rsid w:val="00124C6F"/>
    <w:rsid w:val="00126563"/>
    <w:rsid w:val="00131740"/>
    <w:rsid w:val="00133A26"/>
    <w:rsid w:val="00133C6D"/>
    <w:rsid w:val="001545CF"/>
    <w:rsid w:val="00156CC9"/>
    <w:rsid w:val="00165A24"/>
    <w:rsid w:val="00166B1D"/>
    <w:rsid w:val="00167C68"/>
    <w:rsid w:val="00170C52"/>
    <w:rsid w:val="00174A11"/>
    <w:rsid w:val="00182FD5"/>
    <w:rsid w:val="001931BA"/>
    <w:rsid w:val="001A1957"/>
    <w:rsid w:val="001A30AA"/>
    <w:rsid w:val="001A6480"/>
    <w:rsid w:val="001B28EF"/>
    <w:rsid w:val="001B7CE6"/>
    <w:rsid w:val="001C2BFA"/>
    <w:rsid w:val="001C34ED"/>
    <w:rsid w:val="001C70EE"/>
    <w:rsid w:val="001D2E0D"/>
    <w:rsid w:val="001D71E9"/>
    <w:rsid w:val="001E1F55"/>
    <w:rsid w:val="001E36BD"/>
    <w:rsid w:val="001E4371"/>
    <w:rsid w:val="001E48DA"/>
    <w:rsid w:val="001F2AE8"/>
    <w:rsid w:val="002074B2"/>
    <w:rsid w:val="0020752C"/>
    <w:rsid w:val="0021042F"/>
    <w:rsid w:val="00213EB9"/>
    <w:rsid w:val="0021553C"/>
    <w:rsid w:val="0021568F"/>
    <w:rsid w:val="0021647C"/>
    <w:rsid w:val="00224A98"/>
    <w:rsid w:val="002277AB"/>
    <w:rsid w:val="00231BAB"/>
    <w:rsid w:val="00232AC3"/>
    <w:rsid w:val="00233DFB"/>
    <w:rsid w:val="00245A0B"/>
    <w:rsid w:val="0025337D"/>
    <w:rsid w:val="00253D28"/>
    <w:rsid w:val="00273475"/>
    <w:rsid w:val="00273B89"/>
    <w:rsid w:val="00284953"/>
    <w:rsid w:val="002920AB"/>
    <w:rsid w:val="00294D15"/>
    <w:rsid w:val="002A4BF6"/>
    <w:rsid w:val="002A64C9"/>
    <w:rsid w:val="002B3B9B"/>
    <w:rsid w:val="002B412C"/>
    <w:rsid w:val="002B5099"/>
    <w:rsid w:val="002B5CD7"/>
    <w:rsid w:val="002B6D54"/>
    <w:rsid w:val="002B741D"/>
    <w:rsid w:val="002E0F68"/>
    <w:rsid w:val="002E1BFF"/>
    <w:rsid w:val="002E2A1D"/>
    <w:rsid w:val="002E50AD"/>
    <w:rsid w:val="002F67D1"/>
    <w:rsid w:val="002F7A36"/>
    <w:rsid w:val="00311CB0"/>
    <w:rsid w:val="00313209"/>
    <w:rsid w:val="003132AA"/>
    <w:rsid w:val="00330F80"/>
    <w:rsid w:val="00331567"/>
    <w:rsid w:val="00344495"/>
    <w:rsid w:val="003455C5"/>
    <w:rsid w:val="00357201"/>
    <w:rsid w:val="003727C3"/>
    <w:rsid w:val="00374CBE"/>
    <w:rsid w:val="0037525D"/>
    <w:rsid w:val="0038784A"/>
    <w:rsid w:val="00394F9E"/>
    <w:rsid w:val="003A3162"/>
    <w:rsid w:val="003B3563"/>
    <w:rsid w:val="003B4628"/>
    <w:rsid w:val="003D1BDE"/>
    <w:rsid w:val="003D4AF3"/>
    <w:rsid w:val="003E2143"/>
    <w:rsid w:val="003F2E50"/>
    <w:rsid w:val="003F53BD"/>
    <w:rsid w:val="00411B25"/>
    <w:rsid w:val="00414B91"/>
    <w:rsid w:val="00441F3A"/>
    <w:rsid w:val="00446B35"/>
    <w:rsid w:val="00451EF7"/>
    <w:rsid w:val="00462500"/>
    <w:rsid w:val="0046761E"/>
    <w:rsid w:val="00470394"/>
    <w:rsid w:val="004730CA"/>
    <w:rsid w:val="00476E0D"/>
    <w:rsid w:val="00485B91"/>
    <w:rsid w:val="00492A9B"/>
    <w:rsid w:val="00495603"/>
    <w:rsid w:val="004962CF"/>
    <w:rsid w:val="004D033B"/>
    <w:rsid w:val="004D7D96"/>
    <w:rsid w:val="004E3507"/>
    <w:rsid w:val="004F31BC"/>
    <w:rsid w:val="004F4E05"/>
    <w:rsid w:val="0050595F"/>
    <w:rsid w:val="00515921"/>
    <w:rsid w:val="00525EA7"/>
    <w:rsid w:val="00530A24"/>
    <w:rsid w:val="00532151"/>
    <w:rsid w:val="00544A2D"/>
    <w:rsid w:val="0055337B"/>
    <w:rsid w:val="00556209"/>
    <w:rsid w:val="00560E54"/>
    <w:rsid w:val="00563907"/>
    <w:rsid w:val="00563B5A"/>
    <w:rsid w:val="00570A51"/>
    <w:rsid w:val="00575E6B"/>
    <w:rsid w:val="005761EA"/>
    <w:rsid w:val="0058512E"/>
    <w:rsid w:val="00586E79"/>
    <w:rsid w:val="005A19B0"/>
    <w:rsid w:val="005B09C6"/>
    <w:rsid w:val="005B1E31"/>
    <w:rsid w:val="005B40EF"/>
    <w:rsid w:val="005F615C"/>
    <w:rsid w:val="005F6CB3"/>
    <w:rsid w:val="00601713"/>
    <w:rsid w:val="00604B42"/>
    <w:rsid w:val="00610FC4"/>
    <w:rsid w:val="00617976"/>
    <w:rsid w:val="00621635"/>
    <w:rsid w:val="00622B0F"/>
    <w:rsid w:val="00624489"/>
    <w:rsid w:val="00633513"/>
    <w:rsid w:val="00651F32"/>
    <w:rsid w:val="006553AF"/>
    <w:rsid w:val="006605E4"/>
    <w:rsid w:val="006664E8"/>
    <w:rsid w:val="00671076"/>
    <w:rsid w:val="00675504"/>
    <w:rsid w:val="00680647"/>
    <w:rsid w:val="00680676"/>
    <w:rsid w:val="0068319D"/>
    <w:rsid w:val="00684F95"/>
    <w:rsid w:val="006A111E"/>
    <w:rsid w:val="006A211E"/>
    <w:rsid w:val="006B06F9"/>
    <w:rsid w:val="006B691B"/>
    <w:rsid w:val="006B69D0"/>
    <w:rsid w:val="006B7D71"/>
    <w:rsid w:val="006D1232"/>
    <w:rsid w:val="006D4004"/>
    <w:rsid w:val="006E4951"/>
    <w:rsid w:val="006F33F0"/>
    <w:rsid w:val="006F3D3F"/>
    <w:rsid w:val="006F480C"/>
    <w:rsid w:val="00703B9E"/>
    <w:rsid w:val="007059D0"/>
    <w:rsid w:val="00712E6C"/>
    <w:rsid w:val="00713F13"/>
    <w:rsid w:val="00722169"/>
    <w:rsid w:val="0072268E"/>
    <w:rsid w:val="007337DC"/>
    <w:rsid w:val="00733E6A"/>
    <w:rsid w:val="00736CB4"/>
    <w:rsid w:val="00736ED1"/>
    <w:rsid w:val="0074566A"/>
    <w:rsid w:val="00753242"/>
    <w:rsid w:val="007576AC"/>
    <w:rsid w:val="00774459"/>
    <w:rsid w:val="00777A0C"/>
    <w:rsid w:val="00781676"/>
    <w:rsid w:val="00794C2A"/>
    <w:rsid w:val="007970EF"/>
    <w:rsid w:val="00797E5F"/>
    <w:rsid w:val="007A2474"/>
    <w:rsid w:val="007A42F4"/>
    <w:rsid w:val="007A5B1A"/>
    <w:rsid w:val="007B196A"/>
    <w:rsid w:val="007B1AF4"/>
    <w:rsid w:val="007B3ADD"/>
    <w:rsid w:val="007B410F"/>
    <w:rsid w:val="007B5164"/>
    <w:rsid w:val="007B7C1F"/>
    <w:rsid w:val="007C280A"/>
    <w:rsid w:val="007D2C86"/>
    <w:rsid w:val="007D73F3"/>
    <w:rsid w:val="007E4050"/>
    <w:rsid w:val="00800CC5"/>
    <w:rsid w:val="00803918"/>
    <w:rsid w:val="008105D7"/>
    <w:rsid w:val="0082179A"/>
    <w:rsid w:val="00857F04"/>
    <w:rsid w:val="00861C38"/>
    <w:rsid w:val="008622ED"/>
    <w:rsid w:val="0087049A"/>
    <w:rsid w:val="00872A83"/>
    <w:rsid w:val="00877D21"/>
    <w:rsid w:val="0088420E"/>
    <w:rsid w:val="00894FEA"/>
    <w:rsid w:val="008A23AE"/>
    <w:rsid w:val="008A3E01"/>
    <w:rsid w:val="008A7AD3"/>
    <w:rsid w:val="008C6A89"/>
    <w:rsid w:val="008D0356"/>
    <w:rsid w:val="008D4B7D"/>
    <w:rsid w:val="008D5FB8"/>
    <w:rsid w:val="008D6B5D"/>
    <w:rsid w:val="008F1A40"/>
    <w:rsid w:val="008F3EFA"/>
    <w:rsid w:val="00903E08"/>
    <w:rsid w:val="00906C89"/>
    <w:rsid w:val="0091038F"/>
    <w:rsid w:val="009204D6"/>
    <w:rsid w:val="00920CEF"/>
    <w:rsid w:val="0092696F"/>
    <w:rsid w:val="009342D8"/>
    <w:rsid w:val="00947BB3"/>
    <w:rsid w:val="009530FF"/>
    <w:rsid w:val="00953356"/>
    <w:rsid w:val="0095764F"/>
    <w:rsid w:val="0096231E"/>
    <w:rsid w:val="00962BB6"/>
    <w:rsid w:val="00975E0A"/>
    <w:rsid w:val="00981750"/>
    <w:rsid w:val="009820A4"/>
    <w:rsid w:val="00991E11"/>
    <w:rsid w:val="009938E4"/>
    <w:rsid w:val="009B083A"/>
    <w:rsid w:val="009B14B6"/>
    <w:rsid w:val="009C2083"/>
    <w:rsid w:val="009C3D83"/>
    <w:rsid w:val="009C6175"/>
    <w:rsid w:val="009D0038"/>
    <w:rsid w:val="009F24B2"/>
    <w:rsid w:val="00A103F1"/>
    <w:rsid w:val="00A247F9"/>
    <w:rsid w:val="00A52D64"/>
    <w:rsid w:val="00A55A9B"/>
    <w:rsid w:val="00A7062E"/>
    <w:rsid w:val="00A720D8"/>
    <w:rsid w:val="00A7719F"/>
    <w:rsid w:val="00A83342"/>
    <w:rsid w:val="00AA1D42"/>
    <w:rsid w:val="00AA1EEC"/>
    <w:rsid w:val="00AA30F6"/>
    <w:rsid w:val="00AC1E29"/>
    <w:rsid w:val="00AC2BF5"/>
    <w:rsid w:val="00AC5697"/>
    <w:rsid w:val="00AD5D37"/>
    <w:rsid w:val="00AD5DEC"/>
    <w:rsid w:val="00AE4695"/>
    <w:rsid w:val="00AE49B3"/>
    <w:rsid w:val="00AE6BC7"/>
    <w:rsid w:val="00AE74AA"/>
    <w:rsid w:val="00AF0A4A"/>
    <w:rsid w:val="00AF67BF"/>
    <w:rsid w:val="00B052BD"/>
    <w:rsid w:val="00B05A2F"/>
    <w:rsid w:val="00B0782A"/>
    <w:rsid w:val="00B07D13"/>
    <w:rsid w:val="00B14D3E"/>
    <w:rsid w:val="00B1683F"/>
    <w:rsid w:val="00B2302B"/>
    <w:rsid w:val="00B25FF4"/>
    <w:rsid w:val="00B27F71"/>
    <w:rsid w:val="00B3635C"/>
    <w:rsid w:val="00B403FE"/>
    <w:rsid w:val="00B442ED"/>
    <w:rsid w:val="00B448B0"/>
    <w:rsid w:val="00B46E41"/>
    <w:rsid w:val="00B60051"/>
    <w:rsid w:val="00B61B29"/>
    <w:rsid w:val="00B723A6"/>
    <w:rsid w:val="00B75C92"/>
    <w:rsid w:val="00B81B4A"/>
    <w:rsid w:val="00B81E8F"/>
    <w:rsid w:val="00BB5758"/>
    <w:rsid w:val="00BB602A"/>
    <w:rsid w:val="00BD2B7C"/>
    <w:rsid w:val="00BD4C65"/>
    <w:rsid w:val="00BE3DC9"/>
    <w:rsid w:val="00BE6721"/>
    <w:rsid w:val="00BE7693"/>
    <w:rsid w:val="00BF4581"/>
    <w:rsid w:val="00BF5E08"/>
    <w:rsid w:val="00BF613E"/>
    <w:rsid w:val="00C057B1"/>
    <w:rsid w:val="00C11A90"/>
    <w:rsid w:val="00C1215B"/>
    <w:rsid w:val="00C3276F"/>
    <w:rsid w:val="00C36765"/>
    <w:rsid w:val="00C45C7A"/>
    <w:rsid w:val="00C47FB2"/>
    <w:rsid w:val="00C5227D"/>
    <w:rsid w:val="00C64945"/>
    <w:rsid w:val="00C81255"/>
    <w:rsid w:val="00CC7AB4"/>
    <w:rsid w:val="00CD0083"/>
    <w:rsid w:val="00CD5636"/>
    <w:rsid w:val="00CF0FA3"/>
    <w:rsid w:val="00CF4A4F"/>
    <w:rsid w:val="00D05F6E"/>
    <w:rsid w:val="00D10B20"/>
    <w:rsid w:val="00D11B0D"/>
    <w:rsid w:val="00D20FBF"/>
    <w:rsid w:val="00D250C9"/>
    <w:rsid w:val="00D30DFC"/>
    <w:rsid w:val="00D345C6"/>
    <w:rsid w:val="00D34CA4"/>
    <w:rsid w:val="00D47696"/>
    <w:rsid w:val="00D60EA9"/>
    <w:rsid w:val="00D67E14"/>
    <w:rsid w:val="00D70DEE"/>
    <w:rsid w:val="00D74F54"/>
    <w:rsid w:val="00D91011"/>
    <w:rsid w:val="00D928E7"/>
    <w:rsid w:val="00DA2478"/>
    <w:rsid w:val="00DA3542"/>
    <w:rsid w:val="00DB57C2"/>
    <w:rsid w:val="00DB58CF"/>
    <w:rsid w:val="00DC7272"/>
    <w:rsid w:val="00DD7004"/>
    <w:rsid w:val="00DF293D"/>
    <w:rsid w:val="00DF67D2"/>
    <w:rsid w:val="00E02586"/>
    <w:rsid w:val="00E073C6"/>
    <w:rsid w:val="00E10602"/>
    <w:rsid w:val="00E146A3"/>
    <w:rsid w:val="00E27F10"/>
    <w:rsid w:val="00E30BEB"/>
    <w:rsid w:val="00E40CA4"/>
    <w:rsid w:val="00E47804"/>
    <w:rsid w:val="00E64F38"/>
    <w:rsid w:val="00E72D70"/>
    <w:rsid w:val="00E747E8"/>
    <w:rsid w:val="00E7722E"/>
    <w:rsid w:val="00E803D4"/>
    <w:rsid w:val="00E8397C"/>
    <w:rsid w:val="00E83DE3"/>
    <w:rsid w:val="00E83E2F"/>
    <w:rsid w:val="00E86CB6"/>
    <w:rsid w:val="00E92353"/>
    <w:rsid w:val="00E95821"/>
    <w:rsid w:val="00E95A78"/>
    <w:rsid w:val="00EA375C"/>
    <w:rsid w:val="00EA4740"/>
    <w:rsid w:val="00ED23B6"/>
    <w:rsid w:val="00ED438B"/>
    <w:rsid w:val="00ED6132"/>
    <w:rsid w:val="00EE072C"/>
    <w:rsid w:val="00EE4DF7"/>
    <w:rsid w:val="00EF26FC"/>
    <w:rsid w:val="00F00761"/>
    <w:rsid w:val="00F00F33"/>
    <w:rsid w:val="00F02CFC"/>
    <w:rsid w:val="00F03172"/>
    <w:rsid w:val="00F06814"/>
    <w:rsid w:val="00F079C2"/>
    <w:rsid w:val="00F230B5"/>
    <w:rsid w:val="00F24893"/>
    <w:rsid w:val="00F35A98"/>
    <w:rsid w:val="00F378B5"/>
    <w:rsid w:val="00F5374B"/>
    <w:rsid w:val="00F56FC6"/>
    <w:rsid w:val="00F6416F"/>
    <w:rsid w:val="00F67EC9"/>
    <w:rsid w:val="00F7010E"/>
    <w:rsid w:val="00F77221"/>
    <w:rsid w:val="00F81AC5"/>
    <w:rsid w:val="00F84BA4"/>
    <w:rsid w:val="00F90090"/>
    <w:rsid w:val="00FA14B4"/>
    <w:rsid w:val="00FA27C2"/>
    <w:rsid w:val="00FA4044"/>
    <w:rsid w:val="00FA5757"/>
    <w:rsid w:val="00FA5A86"/>
    <w:rsid w:val="00FB4219"/>
    <w:rsid w:val="00FB51D8"/>
    <w:rsid w:val="00FB7E99"/>
    <w:rsid w:val="00FC24B0"/>
    <w:rsid w:val="00FC26E6"/>
    <w:rsid w:val="00FD2E6F"/>
    <w:rsid w:val="00FE37A6"/>
    <w:rsid w:val="00FE3871"/>
    <w:rsid w:val="00FE6D1B"/>
    <w:rsid w:val="00FF0341"/>
    <w:rsid w:val="0FB09C92"/>
    <w:rsid w:val="22187FFE"/>
    <w:rsid w:val="247BB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A6A12"/>
  <w15:chartTrackingRefBased/>
  <w15:docId w15:val="{DFC725F5-0120-4388-B8EF-5F27A822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CD0083"/>
    <w:pPr>
      <w:spacing w:line="256" w:lineRule="auto"/>
    </w:pPr>
  </w:style>
  <w:style w:type="paragraph" w:styleId="Kop1">
    <w:name w:val="heading 1"/>
    <w:basedOn w:val="Standaard"/>
    <w:next w:val="Standaard"/>
    <w:link w:val="Kop1Char"/>
    <w:uiPriority w:val="9"/>
    <w:rsid w:val="00F81AC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124C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124C6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1B0D"/>
  </w:style>
  <w:style w:type="paragraph" w:styleId="Voettekst">
    <w:name w:val="footer"/>
    <w:aliases w:val="JV voetnoot"/>
    <w:basedOn w:val="Standaard"/>
    <w:link w:val="Voet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aliases w:val="JV voetnoot Char"/>
    <w:basedOn w:val="Standaardalinea-lettertype"/>
    <w:link w:val="Voettekst"/>
    <w:uiPriority w:val="99"/>
    <w:rsid w:val="00D11B0D"/>
  </w:style>
  <w:style w:type="paragraph" w:styleId="Geenafstand">
    <w:name w:val="No Spacing"/>
    <w:uiPriority w:val="1"/>
    <w:rsid w:val="007A5B1A"/>
    <w:pPr>
      <w:spacing w:after="0" w:line="240" w:lineRule="auto"/>
    </w:pPr>
  </w:style>
  <w:style w:type="paragraph" w:customStyle="1" w:styleId="KopJudoVlaanderen">
    <w:name w:val="Kop Judo Vlaanderen"/>
    <w:basedOn w:val="Kop1"/>
    <w:link w:val="KopJudoVlaanderenChar"/>
    <w:qFormat/>
    <w:rsid w:val="00245A0B"/>
    <w:pPr>
      <w:pBdr>
        <w:top w:val="single" w:sz="18" w:space="1" w:color="27348A"/>
        <w:left w:val="single" w:sz="18" w:space="4" w:color="27348A"/>
        <w:bottom w:val="single" w:sz="18" w:space="1" w:color="27348A"/>
        <w:right w:val="single" w:sz="18" w:space="4" w:color="27348A"/>
      </w:pBdr>
    </w:pPr>
    <w:rPr>
      <w:rFonts w:ascii="Poppins" w:hAnsi="Poppins"/>
      <w:b/>
      <w:color w:val="27348A"/>
      <w:sz w:val="28"/>
      <w:szCs w:val="28"/>
    </w:rPr>
  </w:style>
  <w:style w:type="paragraph" w:customStyle="1" w:styleId="OndertitelJudoVlaanderen">
    <w:name w:val="Ondertitel Judo Vlaanderen"/>
    <w:basedOn w:val="Kop1"/>
    <w:link w:val="OndertitelJudoVlaanderenChar"/>
    <w:rsid w:val="00E95821"/>
    <w:pPr>
      <w:numPr>
        <w:numId w:val="1"/>
      </w:numPr>
    </w:pPr>
    <w:rPr>
      <w:rFonts w:ascii="Poppins" w:hAnsi="Poppins"/>
      <w:b/>
      <w:color w:val="94D159"/>
      <w:sz w:val="28"/>
    </w:rPr>
  </w:style>
  <w:style w:type="character" w:customStyle="1" w:styleId="Kop1Char">
    <w:name w:val="Kop 1 Char"/>
    <w:basedOn w:val="Standaardalinea-lettertype"/>
    <w:link w:val="Kop1"/>
    <w:uiPriority w:val="9"/>
    <w:rsid w:val="00F81AC5"/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character" w:customStyle="1" w:styleId="KopJudoVlaanderenChar">
    <w:name w:val="Kop Judo Vlaanderen Char"/>
    <w:basedOn w:val="Kop1Char"/>
    <w:link w:val="KopJudoVlaanderen"/>
    <w:rsid w:val="00245A0B"/>
    <w:rPr>
      <w:rFonts w:ascii="Poppins" w:eastAsiaTheme="majorEastAsia" w:hAnsi="Poppins" w:cstheme="majorBidi"/>
      <w:b/>
      <w:color w:val="27348A"/>
      <w:sz w:val="28"/>
      <w:szCs w:val="28"/>
    </w:rPr>
  </w:style>
  <w:style w:type="character" w:customStyle="1" w:styleId="OndertitelJudoVlaanderenChar">
    <w:name w:val="Ondertitel Judo Vlaanderen Char"/>
    <w:basedOn w:val="Kop1Char"/>
    <w:link w:val="OndertitelJudoVlaanderen"/>
    <w:rsid w:val="00E95821"/>
    <w:rPr>
      <w:rFonts w:ascii="Poppins" w:eastAsiaTheme="majorEastAsia" w:hAnsi="Poppins" w:cstheme="majorBidi"/>
      <w:b/>
      <w:color w:val="94D159"/>
      <w:sz w:val="28"/>
      <w:szCs w:val="32"/>
    </w:rPr>
  </w:style>
  <w:style w:type="paragraph" w:customStyle="1" w:styleId="OnderondertitelJudoVlaanderen">
    <w:name w:val="Onder ondertitel Judo Vlaanderen"/>
    <w:basedOn w:val="OndertitelJudoVlaanderen"/>
    <w:link w:val="OnderondertitelJudoVlaanderenChar"/>
    <w:qFormat/>
    <w:rsid w:val="001A30AA"/>
    <w:pPr>
      <w:numPr>
        <w:numId w:val="0"/>
      </w:numPr>
      <w:pBdr>
        <w:top w:val="single" w:sz="18" w:space="1" w:color="F7C200"/>
        <w:left w:val="single" w:sz="18" w:space="4" w:color="F7C200"/>
        <w:bottom w:val="single" w:sz="18" w:space="1" w:color="F7C200"/>
        <w:right w:val="single" w:sz="18" w:space="4" w:color="F7C200"/>
      </w:pBdr>
    </w:pPr>
    <w:rPr>
      <w:color w:val="F7C200"/>
      <w:sz w:val="24"/>
    </w:rPr>
  </w:style>
  <w:style w:type="paragraph" w:customStyle="1" w:styleId="OndertitelJudoVlaanderen1">
    <w:name w:val="Ondertitel Judo Vlaanderen 1"/>
    <w:basedOn w:val="OndertitelJudoVlaanderen"/>
    <w:link w:val="OndertitelJudoVlaanderen1Char"/>
    <w:qFormat/>
    <w:rsid w:val="001A30AA"/>
    <w:pPr>
      <w:numPr>
        <w:numId w:val="0"/>
      </w:numPr>
      <w:pBdr>
        <w:top w:val="single" w:sz="18" w:space="1" w:color="94D159"/>
        <w:left w:val="single" w:sz="18" w:space="4" w:color="94D159"/>
        <w:bottom w:val="single" w:sz="18" w:space="1" w:color="94D159"/>
        <w:right w:val="single" w:sz="18" w:space="4" w:color="94D159"/>
      </w:pBdr>
    </w:pPr>
  </w:style>
  <w:style w:type="character" w:customStyle="1" w:styleId="OnderondertitelJudoVlaanderenChar">
    <w:name w:val="Onder ondertitel Judo Vlaanderen Char"/>
    <w:basedOn w:val="OndertitelJudoVlaanderenChar"/>
    <w:link w:val="OnderondertitelJudoVlaanderen"/>
    <w:rsid w:val="001A30AA"/>
    <w:rPr>
      <w:rFonts w:ascii="Poppins" w:eastAsiaTheme="majorEastAsia" w:hAnsi="Poppins" w:cstheme="majorBidi"/>
      <w:b/>
      <w:color w:val="F7C200"/>
      <w:sz w:val="24"/>
      <w:szCs w:val="32"/>
    </w:rPr>
  </w:style>
  <w:style w:type="character" w:customStyle="1" w:styleId="OndertitelJudoVlaanderen1Char">
    <w:name w:val="Ondertitel Judo Vlaanderen 1 Char"/>
    <w:basedOn w:val="OndertitelJudoVlaanderenChar"/>
    <w:link w:val="OndertitelJudoVlaanderen1"/>
    <w:rsid w:val="001A30AA"/>
    <w:rPr>
      <w:rFonts w:ascii="Poppins" w:eastAsiaTheme="majorEastAsia" w:hAnsi="Poppins" w:cstheme="majorBidi"/>
      <w:b/>
      <w:color w:val="94D159"/>
      <w:sz w:val="28"/>
      <w:szCs w:val="32"/>
    </w:rPr>
  </w:style>
  <w:style w:type="character" w:styleId="Titelvanboek">
    <w:name w:val="Book Title"/>
    <w:basedOn w:val="Standaardalinea-lettertype"/>
    <w:uiPriority w:val="33"/>
    <w:rsid w:val="00633513"/>
    <w:rPr>
      <w:b/>
      <w:bCs/>
      <w:i/>
      <w:iCs/>
      <w:spacing w:val="5"/>
    </w:rPr>
  </w:style>
  <w:style w:type="paragraph" w:styleId="Lijstalinea">
    <w:name w:val="List Paragraph"/>
    <w:basedOn w:val="Standaard"/>
    <w:uiPriority w:val="34"/>
    <w:rsid w:val="00794C2A"/>
    <w:pPr>
      <w:spacing w:line="259" w:lineRule="auto"/>
      <w:ind w:left="720"/>
      <w:contextualSpacing/>
    </w:pPr>
  </w:style>
  <w:style w:type="table" w:styleId="Tabelraster">
    <w:name w:val="Table Grid"/>
    <w:aliases w:val="Judo Vlaanderen"/>
    <w:basedOn w:val="Standaardtabel"/>
    <w:uiPriority w:val="39"/>
    <w:rsid w:val="00AE49B3"/>
    <w:pPr>
      <w:spacing w:after="0" w:line="240" w:lineRule="auto"/>
    </w:pPr>
    <w:tblPr>
      <w:tblBorders>
        <w:top w:val="single" w:sz="8" w:space="0" w:color="27348A"/>
        <w:left w:val="single" w:sz="8" w:space="0" w:color="27348A"/>
        <w:bottom w:val="single" w:sz="8" w:space="0" w:color="27348A"/>
        <w:right w:val="single" w:sz="8" w:space="0" w:color="27348A"/>
        <w:insideH w:val="single" w:sz="4" w:space="0" w:color="27348A"/>
        <w:insideV w:val="single" w:sz="4" w:space="0" w:color="27348A"/>
      </w:tblBorders>
    </w:tblPr>
    <w:tblStylePr w:type="firstRow">
      <w:tblPr/>
      <w:tcPr>
        <w:shd w:val="clear" w:color="auto" w:fill="27348A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5B1E31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link w:val="OndertitelChar"/>
    <w:uiPriority w:val="11"/>
    <w:rsid w:val="001A6480"/>
    <w:pPr>
      <w:numPr>
        <w:ilvl w:val="1"/>
      </w:numPr>
      <w:spacing w:line="259" w:lineRule="auto"/>
    </w:pPr>
    <w:rPr>
      <w:rFonts w:eastAsiaTheme="minorEastAsia"/>
      <w:color w:val="5A5A5A" w:themeColor="text1" w:themeTint="A5"/>
      <w:spacing w:val="15"/>
      <w:lang w:val="nl-B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A6480"/>
    <w:rPr>
      <w:rFonts w:eastAsiaTheme="minorEastAsia"/>
      <w:color w:val="5A5A5A" w:themeColor="text1" w:themeTint="A5"/>
      <w:spacing w:val="15"/>
      <w:lang w:val="nl-BE"/>
    </w:rPr>
  </w:style>
  <w:style w:type="paragraph" w:customStyle="1" w:styleId="Default">
    <w:name w:val="Default"/>
    <w:rsid w:val="000F3D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l-BE"/>
    </w:rPr>
  </w:style>
  <w:style w:type="paragraph" w:customStyle="1" w:styleId="Gewonetekst">
    <w:name w:val="Gewone tekst"/>
    <w:basedOn w:val="Standaard"/>
    <w:link w:val="GewonetekstChar"/>
    <w:qFormat/>
    <w:rsid w:val="009938E4"/>
    <w:pPr>
      <w:spacing w:line="259" w:lineRule="auto"/>
      <w:ind w:left="360"/>
    </w:pPr>
    <w:rPr>
      <w:rFonts w:ascii="Poppins Light" w:hAnsi="Poppins Light"/>
    </w:rPr>
  </w:style>
  <w:style w:type="character" w:customStyle="1" w:styleId="GewonetekstChar">
    <w:name w:val="Gewone tekst Char"/>
    <w:basedOn w:val="Standaardalinea-lettertype"/>
    <w:link w:val="Gewonetekst"/>
    <w:rsid w:val="009938E4"/>
    <w:rPr>
      <w:rFonts w:ascii="Poppins Light" w:hAnsi="Poppins Light"/>
    </w:rPr>
  </w:style>
  <w:style w:type="table" w:styleId="Rastertabel3">
    <w:name w:val="Grid Table 3"/>
    <w:basedOn w:val="Standaardtabel"/>
    <w:uiPriority w:val="48"/>
    <w:rsid w:val="00DB57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rsid w:val="00124C6F"/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24C6F"/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styleId="Intensieveverwijzing">
    <w:name w:val="Intense Reference"/>
    <w:basedOn w:val="Standaardalinea-lettertype"/>
    <w:uiPriority w:val="32"/>
    <w:rsid w:val="00633513"/>
    <w:rPr>
      <w:b/>
      <w:bCs/>
      <w:smallCaps/>
      <w:color w:val="27348A" w:themeColor="accent1"/>
      <w:spacing w:val="5"/>
    </w:rPr>
  </w:style>
  <w:style w:type="paragraph" w:customStyle="1" w:styleId="Gewonetekst-blauw">
    <w:name w:val="Gewone tekst - blauw"/>
    <w:basedOn w:val="Standaard"/>
    <w:link w:val="Gewonetekst-blauwChar"/>
    <w:qFormat/>
    <w:rsid w:val="00AA30F6"/>
    <w:pPr>
      <w:tabs>
        <w:tab w:val="left" w:pos="5194"/>
      </w:tabs>
      <w:spacing w:line="259" w:lineRule="auto"/>
    </w:pPr>
    <w:rPr>
      <w:rFonts w:ascii="Poppins" w:hAnsi="Poppins" w:cs="Poppins"/>
      <w:bCs/>
      <w:noProof/>
      <w:color w:val="27348A"/>
      <w:szCs w:val="52"/>
      <w:lang w:val="nl-BE"/>
    </w:rPr>
  </w:style>
  <w:style w:type="character" w:styleId="Subtieleverwijzing">
    <w:name w:val="Subtle Reference"/>
    <w:basedOn w:val="Standaardalinea-lettertype"/>
    <w:uiPriority w:val="31"/>
    <w:rsid w:val="00633513"/>
    <w:rPr>
      <w:smallCaps/>
      <w:color w:val="5A5A5A" w:themeColor="text1" w:themeTint="A5"/>
    </w:rPr>
  </w:style>
  <w:style w:type="paragraph" w:customStyle="1" w:styleId="Gewonetekstblauwvet">
    <w:name w:val="Gewone tekst blauw vet"/>
    <w:basedOn w:val="Gewonetekst-blauw"/>
    <w:link w:val="GewonetekstblauwvetChar"/>
    <w:qFormat/>
    <w:rsid w:val="002B6D54"/>
    <w:rPr>
      <w:b/>
      <w:bCs w:val="0"/>
      <w:szCs w:val="220"/>
    </w:rPr>
  </w:style>
  <w:style w:type="character" w:customStyle="1" w:styleId="Gewonetekst-blauwChar">
    <w:name w:val="Gewone tekst - blauw Char"/>
    <w:basedOn w:val="Standaardalinea-lettertype"/>
    <w:link w:val="Gewonetekst-blauw"/>
    <w:rsid w:val="00AA30F6"/>
    <w:rPr>
      <w:rFonts w:ascii="Poppins" w:hAnsi="Poppins" w:cs="Poppins"/>
      <w:bCs/>
      <w:noProof/>
      <w:color w:val="27348A"/>
      <w:szCs w:val="52"/>
      <w:lang w:val="nl-BE"/>
    </w:rPr>
  </w:style>
  <w:style w:type="paragraph" w:customStyle="1" w:styleId="Gewonetekstgroen">
    <w:name w:val="Gewone tekst groen"/>
    <w:basedOn w:val="Standaard"/>
    <w:link w:val="GewonetekstgroenChar"/>
    <w:qFormat/>
    <w:rsid w:val="00F24893"/>
    <w:pPr>
      <w:tabs>
        <w:tab w:val="left" w:pos="5194"/>
      </w:tabs>
      <w:spacing w:line="259" w:lineRule="auto"/>
      <w:jc w:val="center"/>
    </w:pPr>
    <w:rPr>
      <w:noProof/>
      <w:color w:val="94D159"/>
      <w:szCs w:val="44"/>
      <w:lang w:val="nl-BE"/>
    </w:rPr>
  </w:style>
  <w:style w:type="character" w:customStyle="1" w:styleId="GewonetekstblauwvetChar">
    <w:name w:val="Gewone tekst blauw vet Char"/>
    <w:basedOn w:val="Gewonetekst-blauwChar"/>
    <w:link w:val="Gewonetekstblauwvet"/>
    <w:rsid w:val="002B6D54"/>
    <w:rPr>
      <w:rFonts w:ascii="Poppins" w:hAnsi="Poppins" w:cs="Poppins"/>
      <w:b/>
      <w:bCs w:val="0"/>
      <w:noProof/>
      <w:color w:val="27348A"/>
      <w:szCs w:val="220"/>
      <w:lang w:val="nl-BE"/>
    </w:rPr>
  </w:style>
  <w:style w:type="paragraph" w:customStyle="1" w:styleId="Gewonetekstgroenvet">
    <w:name w:val="Gewone tekst groen vet"/>
    <w:basedOn w:val="Gewonetekstgroen"/>
    <w:link w:val="GewonetekstgroenvetChar"/>
    <w:qFormat/>
    <w:rsid w:val="00F24893"/>
    <w:rPr>
      <w:b/>
    </w:rPr>
  </w:style>
  <w:style w:type="character" w:customStyle="1" w:styleId="GewonetekstgroenChar">
    <w:name w:val="Gewone tekst groen Char"/>
    <w:basedOn w:val="Standaardalinea-lettertype"/>
    <w:link w:val="Gewonetekstgroen"/>
    <w:rsid w:val="00F24893"/>
    <w:rPr>
      <w:noProof/>
      <w:color w:val="94D159"/>
      <w:szCs w:val="44"/>
      <w:lang w:val="nl-BE"/>
    </w:rPr>
  </w:style>
  <w:style w:type="paragraph" w:styleId="Citaat">
    <w:name w:val="Quote"/>
    <w:basedOn w:val="Standaard"/>
    <w:next w:val="Standaard"/>
    <w:link w:val="CitaatChar"/>
    <w:uiPriority w:val="29"/>
    <w:rsid w:val="00633513"/>
    <w:pPr>
      <w:spacing w:before="200" w:line="259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GewonetekstgroenvetChar">
    <w:name w:val="Gewone tekst groen vet Char"/>
    <w:basedOn w:val="GewonetekstgroenChar"/>
    <w:link w:val="Gewonetekstgroenvet"/>
    <w:rsid w:val="00F24893"/>
    <w:rPr>
      <w:b/>
      <w:noProof/>
      <w:color w:val="94D159"/>
      <w:szCs w:val="44"/>
      <w:lang w:val="nl-BE"/>
    </w:rPr>
  </w:style>
  <w:style w:type="paragraph" w:styleId="Voetnoottekst">
    <w:name w:val="footnote text"/>
    <w:basedOn w:val="Standaard"/>
    <w:link w:val="VoetnoottekstChar"/>
    <w:uiPriority w:val="99"/>
    <w:unhideWhenUsed/>
    <w:rsid w:val="00703B9E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03B9E"/>
    <w:rPr>
      <w:rFonts w:eastAsiaTheme="minorEastAsia" w:cs="Times New Roman"/>
      <w:sz w:val="20"/>
      <w:szCs w:val="20"/>
      <w:lang w:val="en-US"/>
    </w:rPr>
  </w:style>
  <w:style w:type="character" w:styleId="Subtielebenadrukking">
    <w:name w:val="Subtle Emphasis"/>
    <w:basedOn w:val="Standaardalinea-lettertype"/>
    <w:uiPriority w:val="19"/>
    <w:rsid w:val="00703B9E"/>
    <w:rPr>
      <w:i/>
      <w:iCs/>
    </w:rPr>
  </w:style>
  <w:style w:type="table" w:styleId="Rastertabel4-Accent1">
    <w:name w:val="Grid Table 4 Accent 1"/>
    <w:basedOn w:val="Standaardtabel"/>
    <w:uiPriority w:val="49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6371D3" w:themeColor="accent1" w:themeTint="99"/>
        <w:left w:val="single" w:sz="4" w:space="0" w:color="6371D3" w:themeColor="accent1" w:themeTint="99"/>
        <w:bottom w:val="single" w:sz="4" w:space="0" w:color="6371D3" w:themeColor="accent1" w:themeTint="99"/>
        <w:right w:val="single" w:sz="4" w:space="0" w:color="6371D3" w:themeColor="accent1" w:themeTint="99"/>
        <w:insideH w:val="single" w:sz="4" w:space="0" w:color="6371D3" w:themeColor="accent1" w:themeTint="99"/>
        <w:insideV w:val="single" w:sz="4" w:space="0" w:color="6371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348A" w:themeColor="accent1"/>
          <w:left w:val="single" w:sz="4" w:space="0" w:color="27348A" w:themeColor="accent1"/>
          <w:bottom w:val="single" w:sz="4" w:space="0" w:color="27348A" w:themeColor="accent1"/>
          <w:right w:val="single" w:sz="4" w:space="0" w:color="27348A" w:themeColor="accent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</w:rPr>
      <w:tblPr/>
      <w:tcPr>
        <w:tcBorders>
          <w:top w:val="double" w:sz="4" w:space="0" w:color="273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FF0" w:themeFill="accent1" w:themeFillTint="33"/>
      </w:tcPr>
    </w:tblStylePr>
    <w:tblStylePr w:type="band1Horz">
      <w:tblPr/>
      <w:tcPr>
        <w:shd w:val="clear" w:color="auto" w:fill="CBCFF0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FA94A5" w:themeColor="accent5" w:themeTint="66"/>
        <w:left w:val="single" w:sz="4" w:space="0" w:color="FA94A5" w:themeColor="accent5" w:themeTint="66"/>
        <w:bottom w:val="single" w:sz="4" w:space="0" w:color="FA94A5" w:themeColor="accent5" w:themeTint="66"/>
        <w:right w:val="single" w:sz="4" w:space="0" w:color="FA94A5" w:themeColor="accent5" w:themeTint="66"/>
        <w:insideH w:val="single" w:sz="4" w:space="0" w:color="FA94A5" w:themeColor="accent5" w:themeTint="66"/>
        <w:insideV w:val="single" w:sz="4" w:space="0" w:color="FA94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75F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5F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D4ECBC" w:themeColor="accent2" w:themeTint="66"/>
        <w:left w:val="single" w:sz="4" w:space="0" w:color="D4ECBC" w:themeColor="accent2" w:themeTint="66"/>
        <w:bottom w:val="single" w:sz="4" w:space="0" w:color="D4ECBC" w:themeColor="accent2" w:themeTint="66"/>
        <w:right w:val="single" w:sz="4" w:space="0" w:color="D4ECBC" w:themeColor="accent2" w:themeTint="66"/>
        <w:insideH w:val="single" w:sz="4" w:space="0" w:color="D4ECBC" w:themeColor="accent2" w:themeTint="66"/>
        <w:insideV w:val="single" w:sz="4" w:space="0" w:color="D4ECB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E39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E39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">
    <w:name w:val="Grid Table 1 Light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6kleurrijk-Accent4">
    <w:name w:val="Grid Table 6 Colorful Accent 4"/>
    <w:basedOn w:val="Standaardtabel"/>
    <w:uiPriority w:val="51"/>
    <w:rsid w:val="00E02586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character" w:customStyle="1" w:styleId="CitaatChar">
    <w:name w:val="Citaat Char"/>
    <w:basedOn w:val="Standaardalinea-lettertype"/>
    <w:link w:val="Citaat"/>
    <w:uiPriority w:val="29"/>
    <w:rsid w:val="00633513"/>
    <w:rPr>
      <w:i/>
      <w:iCs/>
      <w:color w:val="404040" w:themeColor="text1" w:themeTint="BF"/>
    </w:rPr>
  </w:style>
  <w:style w:type="paragraph" w:styleId="Titel">
    <w:name w:val="Title"/>
    <w:basedOn w:val="Standaard"/>
    <w:next w:val="Standaard"/>
    <w:link w:val="TitelChar"/>
    <w:uiPriority w:val="10"/>
    <w:rsid w:val="006335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3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Gewonetekstgeelvet">
    <w:name w:val="Gewone tekst geel vet"/>
    <w:basedOn w:val="Standaard"/>
    <w:link w:val="GewonetekstgeelvetChar"/>
    <w:qFormat/>
    <w:rsid w:val="004D033B"/>
    <w:pPr>
      <w:tabs>
        <w:tab w:val="left" w:pos="5194"/>
      </w:tabs>
      <w:spacing w:line="259" w:lineRule="auto"/>
    </w:pPr>
    <w:rPr>
      <w:rFonts w:ascii="Poppins" w:eastAsiaTheme="majorEastAsia" w:hAnsi="Poppins" w:cstheme="majorBidi"/>
      <w:b/>
      <w:color w:val="F7C200"/>
      <w:sz w:val="24"/>
      <w:szCs w:val="28"/>
    </w:rPr>
  </w:style>
  <w:style w:type="paragraph" w:customStyle="1" w:styleId="Gewonetekstgeel">
    <w:name w:val="Gewone tekst geel"/>
    <w:basedOn w:val="Gewonetekstgeelvet"/>
    <w:link w:val="GewonetekstgeelChar"/>
    <w:qFormat/>
    <w:rsid w:val="004D033B"/>
    <w:rPr>
      <w:b w:val="0"/>
      <w:noProof/>
      <w:lang w:val="nl-BE"/>
    </w:rPr>
  </w:style>
  <w:style w:type="character" w:customStyle="1" w:styleId="GewonetekstgeelvetChar">
    <w:name w:val="Gewone tekst geel vet Char"/>
    <w:basedOn w:val="Standaardalinea-lettertype"/>
    <w:link w:val="Gewonetekstgeelvet"/>
    <w:rsid w:val="004D033B"/>
    <w:rPr>
      <w:rFonts w:ascii="Poppins" w:eastAsiaTheme="majorEastAsia" w:hAnsi="Poppins" w:cstheme="majorBidi"/>
      <w:b/>
      <w:color w:val="F7C200"/>
      <w:sz w:val="24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7719F"/>
    <w:pPr>
      <w:outlineLvl w:val="9"/>
    </w:pPr>
    <w:rPr>
      <w:color w:val="27348A" w:themeColor="text2"/>
      <w:lang w:val="en-US"/>
    </w:rPr>
  </w:style>
  <w:style w:type="character" w:customStyle="1" w:styleId="GewonetekstgeelChar">
    <w:name w:val="Gewone tekst geel Char"/>
    <w:basedOn w:val="GewonetekstgeelvetChar"/>
    <w:link w:val="Gewonetekstgeel"/>
    <w:rsid w:val="004D033B"/>
    <w:rPr>
      <w:rFonts w:ascii="Poppins" w:eastAsiaTheme="majorEastAsia" w:hAnsi="Poppins" w:cstheme="majorBidi"/>
      <w:b w:val="0"/>
      <w:noProof/>
      <w:color w:val="F7C200"/>
      <w:sz w:val="24"/>
      <w:szCs w:val="28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12E6C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F35A98"/>
    <w:rPr>
      <w:color w:val="27348A" w:themeColor="hyperlink"/>
      <w:u w:val="single"/>
    </w:rPr>
  </w:style>
  <w:style w:type="table" w:styleId="Rastertabel5donker-Accent1">
    <w:name w:val="Grid Table 5 Dark Accent 1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CF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band1Vert">
      <w:tblPr/>
      <w:tcPr>
        <w:shd w:val="clear" w:color="auto" w:fill="97A0E1" w:themeFill="accent1" w:themeFillTint="66"/>
      </w:tcPr>
    </w:tblStylePr>
    <w:tblStylePr w:type="band1Horz">
      <w:tblPr/>
      <w:tcPr>
        <w:shd w:val="clear" w:color="auto" w:fill="97A0E1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band1Vert">
      <w:tblPr/>
      <w:tcPr>
        <w:shd w:val="clear" w:color="auto" w:fill="FFE895" w:themeFill="accent3" w:themeFillTint="66"/>
      </w:tcPr>
    </w:tblStylePr>
    <w:tblStylePr w:type="band1Horz">
      <w:tblPr/>
      <w:tcPr>
        <w:shd w:val="clear" w:color="auto" w:fill="FFE895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band1Vert">
      <w:tblPr/>
      <w:tcPr>
        <w:shd w:val="clear" w:color="auto" w:fill="D4ECBC" w:themeFill="accent2" w:themeFillTint="66"/>
      </w:tcPr>
    </w:tblStylePr>
    <w:tblStylePr w:type="band1Horz">
      <w:tblPr/>
      <w:tcPr>
        <w:shd w:val="clear" w:color="auto" w:fill="D4ECBC" w:themeFill="accent2" w:themeFillTint="66"/>
      </w:tc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4E3507"/>
    <w:pPr>
      <w:spacing w:after="100" w:line="259" w:lineRule="auto"/>
    </w:pPr>
  </w:style>
  <w:style w:type="table" w:styleId="Tabelrasterlicht">
    <w:name w:val="Grid Table Light"/>
    <w:basedOn w:val="Standaardtabel"/>
    <w:uiPriority w:val="40"/>
    <w:rsid w:val="00797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FE38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judovlaanderen.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n&#233;eHerregodts\Downloads\Judo%20Vlaanderen%20Word%20document%20Portrait%20(7).dotm" TargetMode="External"/></Relationships>
</file>

<file path=word/theme/theme1.xml><?xml version="1.0" encoding="utf-8"?>
<a:theme xmlns:a="http://schemas.openxmlformats.org/drawingml/2006/main" name="Kantoorthema">
  <a:themeElements>
    <a:clrScheme name="Judo Vlaanderen">
      <a:dk1>
        <a:srgbClr val="000000"/>
      </a:dk1>
      <a:lt1>
        <a:sysClr val="window" lastClr="FFFFFF"/>
      </a:lt1>
      <a:dk2>
        <a:srgbClr val="27348A"/>
      </a:dk2>
      <a:lt2>
        <a:srgbClr val="FFFFFF"/>
      </a:lt2>
      <a:accent1>
        <a:srgbClr val="27348A"/>
      </a:accent1>
      <a:accent2>
        <a:srgbClr val="94D159"/>
      </a:accent2>
      <a:accent3>
        <a:srgbClr val="F7C200"/>
      </a:accent3>
      <a:accent4>
        <a:srgbClr val="000000"/>
      </a:accent4>
      <a:accent5>
        <a:srgbClr val="DE0A2D"/>
      </a:accent5>
      <a:accent6>
        <a:srgbClr val="FFFFFF"/>
      </a:accent6>
      <a:hlink>
        <a:srgbClr val="27348A"/>
      </a:hlink>
      <a:folHlink>
        <a:srgbClr val="27348A"/>
      </a:folHlink>
    </a:clrScheme>
    <a:fontScheme name="Judo Vlaanderen titel">
      <a:majorFont>
        <a:latin typeface="Poppins Extra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27348A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8" ma:contentTypeDescription="Create a new document." ma:contentTypeScope="" ma:versionID="b58b839a7b5ef966678898a1b8abe0b0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7599a15b0253348d11bd9c0ee68833fd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dcf406a-b80d-4f25-a5cf-7f8cb2ea57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bc653a2-46df-4fa0-b95d-dbda938c1876}" ma:internalName="TaxCatchAll" ma:showField="CatchAllData" ma:web="83ca677c-3d5a-47b1-bd72-853c418ad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  <TaxCatchAll xmlns="83ca677c-3d5a-47b1-bd72-853c418adcfe" xsi:nil="true"/>
    <lcf76f155ced4ddcb4097134ff3c332f xmlns="e8456003-c039-493a-a4f2-be9794fe25c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CAF940-B6C1-4B99-9D02-643BFDB509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C1C275-15E1-4DBD-9957-7160CD2FF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E813D9-2E2F-479B-A347-32DD86AC4CA3}">
  <ds:schemaRefs>
    <ds:schemaRef ds:uri="http://schemas.microsoft.com/office/2006/metadata/properties"/>
    <ds:schemaRef ds:uri="http://schemas.microsoft.com/office/infopath/2007/PartnerControls"/>
    <ds:schemaRef ds:uri="e8456003-c039-493a-a4f2-be9794fe25c3"/>
    <ds:schemaRef ds:uri="83ca677c-3d5a-47b1-bd72-853c418adcfe"/>
  </ds:schemaRefs>
</ds:datastoreItem>
</file>

<file path=customXml/itemProps4.xml><?xml version="1.0" encoding="utf-8"?>
<ds:datastoreItem xmlns:ds="http://schemas.openxmlformats.org/officeDocument/2006/customXml" ds:itemID="{59FAB29E-CA3B-44C3-9746-44BEE61C73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Judo Vlaanderen Word document Portrait (7)</Template>
  <TotalTime>7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Thanée Herregodts</dc:creator>
  <cp:keywords/>
  <dc:description/>
  <cp:lastModifiedBy>Thanée Herregodts</cp:lastModifiedBy>
  <cp:revision>2</cp:revision>
  <cp:lastPrinted>2020-09-02T16:27:00Z</cp:lastPrinted>
  <dcterms:created xsi:type="dcterms:W3CDTF">2023-01-23T12:57:00Z</dcterms:created>
  <dcterms:modified xsi:type="dcterms:W3CDTF">2024-01-09T09:17:00Z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</Properties>
</file>