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14A0E" w14:textId="42750CEB" w:rsidR="00872A83" w:rsidRPr="001E30D9" w:rsidRDefault="00872A83" w:rsidP="00872A83">
      <w:pPr>
        <w:tabs>
          <w:tab w:val="left" w:pos="5194"/>
        </w:tabs>
        <w:rPr>
          <w:b/>
          <w:noProof/>
          <w:sz w:val="18"/>
          <w:szCs w:val="18"/>
          <w:u w:val="single"/>
          <w:lang w:val="nl-BE"/>
        </w:rPr>
      </w:pPr>
      <w:r w:rsidRP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C36E71E" wp14:editId="014D1B21">
                <wp:simplePos x="0" y="0"/>
                <wp:positionH relativeFrom="page">
                  <wp:posOffset>6809740</wp:posOffset>
                </wp:positionH>
                <wp:positionV relativeFrom="paragraph">
                  <wp:posOffset>-240030</wp:posOffset>
                </wp:positionV>
                <wp:extent cx="1209675" cy="994410"/>
                <wp:effectExtent l="19050" t="19050" r="28575" b="15240"/>
                <wp:wrapNone/>
                <wp:docPr id="3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94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7C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26EE7" id="Rechthoek 12" o:spid="_x0000_s1026" style="position:absolute;margin-left:536.2pt;margin-top:-18.9pt;width:95.25pt;height:78.3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" filled="f" strokecolor="#f7c200" strokeweight="2.25pt">
                <w10:wrap anchorx="page"/>
              </v:rect>
            </w:pict>
          </mc:Fallback>
        </mc:AlternateContent>
      </w:r>
      <w:r w:rsidRP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616816E" wp14:editId="28701488">
                <wp:simplePos x="0" y="0"/>
                <wp:positionH relativeFrom="margin">
                  <wp:posOffset>-1866900</wp:posOffset>
                </wp:positionH>
                <wp:positionV relativeFrom="paragraph">
                  <wp:posOffset>-240030</wp:posOffset>
                </wp:positionV>
                <wp:extent cx="8077200" cy="1002030"/>
                <wp:effectExtent l="19050" t="19050" r="19050" b="26670"/>
                <wp:wrapNone/>
                <wp:docPr id="2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0" cy="1002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017C4" id="Rechthoek 5" o:spid="_x0000_s1026" style="position:absolute;margin-left:-147pt;margin-top:-18.9pt;width:636pt;height:78.9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" filled="f" strokecolor="#27348a" strokeweight="2.25pt">
                <w10:wrap anchorx="margin"/>
              </v:rect>
            </w:pict>
          </mc:Fallback>
        </mc:AlternateContent>
      </w:r>
      <w:r w:rsidR="001E30D9" w:rsidRP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 xml:space="preserve">VOLMACHT VOOR 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 xml:space="preserve">DE </w:t>
      </w:r>
      <w:r w:rsidR="00BA560C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BIJZONDERE</w:t>
      </w:r>
      <w:r w:rsidR="00246F1A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 xml:space="preserve"> 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 xml:space="preserve">ALGEMENE VERGADERING </w:t>
      </w:r>
      <w:r w:rsidR="00246F1A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12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/0</w:t>
      </w:r>
      <w:r w:rsidR="00246F1A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7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/2023 JUDO VLAANDEREN VZW</w:t>
      </w:r>
    </w:p>
    <w:p w14:paraId="3DB666E6" w14:textId="18CC2740" w:rsidR="001E30D9" w:rsidRPr="001E30D9" w:rsidRDefault="001E30D9" w:rsidP="00B448B0">
      <w:pPr>
        <w:tabs>
          <w:tab w:val="left" w:pos="5194"/>
        </w:tabs>
        <w:rPr>
          <w:bCs/>
          <w:noProof/>
          <w:lang w:val="nl-BE"/>
        </w:rPr>
      </w:pPr>
      <w:r>
        <w:rPr>
          <w:b/>
          <w:noProof/>
          <w:sz w:val="24"/>
          <w:szCs w:val="24"/>
          <w:u w:val="single"/>
          <w:lang w:val="nl-BE"/>
        </w:rPr>
        <w:br/>
      </w:r>
      <w:r w:rsidR="00246F1A">
        <w:rPr>
          <w:bCs/>
          <w:noProof/>
          <w:lang w:val="nl-BE"/>
        </w:rPr>
        <w:t>Woensdag</w:t>
      </w:r>
      <w:r w:rsidRPr="001E30D9">
        <w:rPr>
          <w:bCs/>
          <w:noProof/>
          <w:lang w:val="nl-BE"/>
        </w:rPr>
        <w:t xml:space="preserve"> </w:t>
      </w:r>
      <w:r w:rsidR="00BA560C" w:rsidRPr="00BA560C">
        <w:rPr>
          <w:b/>
          <w:noProof/>
          <w:lang w:val="nl-BE"/>
        </w:rPr>
        <w:t>12</w:t>
      </w:r>
      <w:r w:rsidRPr="001E30D9">
        <w:rPr>
          <w:b/>
          <w:noProof/>
          <w:lang w:val="nl-BE"/>
        </w:rPr>
        <w:t xml:space="preserve"> </w:t>
      </w:r>
      <w:r w:rsidR="00BA560C">
        <w:rPr>
          <w:b/>
          <w:noProof/>
          <w:lang w:val="nl-BE"/>
        </w:rPr>
        <w:t>juli</w:t>
      </w:r>
      <w:r w:rsidRPr="001E30D9">
        <w:rPr>
          <w:b/>
          <w:noProof/>
          <w:lang w:val="nl-BE"/>
        </w:rPr>
        <w:t xml:space="preserve"> 2023</w:t>
      </w:r>
      <w:r w:rsidRPr="001E30D9">
        <w:rPr>
          <w:bCs/>
          <w:noProof/>
          <w:lang w:val="nl-BE"/>
        </w:rPr>
        <w:t xml:space="preserve"> om </w:t>
      </w:r>
      <w:r w:rsidRPr="001E30D9">
        <w:rPr>
          <w:b/>
          <w:noProof/>
          <w:lang w:val="nl-BE"/>
        </w:rPr>
        <w:t>1</w:t>
      </w:r>
      <w:r w:rsidR="00BA560C">
        <w:rPr>
          <w:b/>
          <w:noProof/>
          <w:lang w:val="nl-BE"/>
        </w:rPr>
        <w:t>9</w:t>
      </w:r>
      <w:r w:rsidRPr="001E30D9">
        <w:rPr>
          <w:b/>
          <w:noProof/>
          <w:lang w:val="nl-BE"/>
        </w:rPr>
        <w:t>u00</w:t>
      </w:r>
      <w:r w:rsidRPr="001E30D9">
        <w:rPr>
          <w:bCs/>
          <w:noProof/>
          <w:lang w:val="nl-BE"/>
        </w:rPr>
        <w:t xml:space="preserve"> </w:t>
      </w:r>
      <w:r w:rsidR="00BA560C">
        <w:rPr>
          <w:bCs/>
          <w:noProof/>
          <w:lang w:val="nl-BE"/>
        </w:rPr>
        <w:t>online</w:t>
      </w:r>
      <w:r w:rsidRPr="001E30D9">
        <w:rPr>
          <w:bCs/>
          <w:noProof/>
          <w:lang w:val="nl-BE"/>
        </w:rPr>
        <w:t xml:space="preserve"> </w:t>
      </w:r>
      <w:r w:rsidR="00BA560C">
        <w:rPr>
          <w:bCs/>
          <w:noProof/>
          <w:lang w:val="nl-BE"/>
        </w:rPr>
        <w:t xml:space="preserve">bijzondere </w:t>
      </w:r>
      <w:r w:rsidRPr="001E30D9">
        <w:rPr>
          <w:bCs/>
          <w:noProof/>
          <w:lang w:val="nl-BE"/>
        </w:rPr>
        <w:t>algemene vergadering.</w:t>
      </w:r>
      <w:r>
        <w:rPr>
          <w:bCs/>
          <w:noProof/>
          <w:lang w:val="nl-BE"/>
        </w:rPr>
        <w:t xml:space="preserve"> </w:t>
      </w:r>
      <w:r>
        <w:rPr>
          <w:bCs/>
          <w:noProof/>
          <w:lang w:val="nl-BE"/>
        </w:rPr>
        <w:br/>
        <w:t xml:space="preserve">Hiervoor dien je je nog apart in te schrijven via het evenement op </w:t>
      </w:r>
      <w:r>
        <w:rPr>
          <w:b/>
          <w:noProof/>
          <w:lang w:val="nl-BE"/>
        </w:rPr>
        <w:t>Ledenbeheer</w:t>
      </w:r>
      <w:r>
        <w:rPr>
          <w:bCs/>
          <w:noProof/>
          <w:lang w:val="nl-BE"/>
        </w:rPr>
        <w:t>.</w:t>
      </w:r>
      <w:r>
        <w:rPr>
          <w:bCs/>
          <w:noProof/>
          <w:lang w:val="nl-BE"/>
        </w:rPr>
        <w:br/>
        <w:t xml:space="preserve">Er mag </w:t>
      </w:r>
      <w:r>
        <w:rPr>
          <w:b/>
          <w:noProof/>
          <w:lang w:val="nl-BE"/>
        </w:rPr>
        <w:t>1 gevolmachtigde vergunninghouder</w:t>
      </w:r>
      <w:r>
        <w:rPr>
          <w:bCs/>
          <w:noProof/>
          <w:lang w:val="nl-BE"/>
        </w:rPr>
        <w:t xml:space="preserve"> per club zijn.</w:t>
      </w:r>
      <w:r>
        <w:rPr>
          <w:bCs/>
          <w:noProof/>
          <w:lang w:val="nl-BE"/>
        </w:rPr>
        <w:br/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757"/>
      </w:tblGrid>
      <w:tr w:rsidR="001E30D9" w:rsidRPr="001E30D9" w14:paraId="249784E6" w14:textId="77777777" w:rsidTr="001E30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  <w:shd w:val="clear" w:color="auto" w:fill="27348A" w:themeFill="text2"/>
          </w:tcPr>
          <w:p w14:paraId="36B0BF96" w14:textId="4CFA394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 w:rsidRPr="001E30D9">
              <w:rPr>
                <w:b/>
                <w:noProof/>
                <w:lang w:val="nl-BE"/>
              </w:rPr>
              <w:t>Judoclub</w:t>
            </w:r>
          </w:p>
        </w:tc>
        <w:tc>
          <w:tcPr>
            <w:tcW w:w="7757" w:type="dxa"/>
            <w:shd w:val="clear" w:color="auto" w:fill="auto"/>
          </w:tcPr>
          <w:p w14:paraId="35B2BA08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1E30D9" w:rsidRPr="001E30D9" w14:paraId="5ABD7760" w14:textId="77777777" w:rsidTr="001E30D9">
        <w:tc>
          <w:tcPr>
            <w:tcW w:w="2689" w:type="dxa"/>
            <w:shd w:val="clear" w:color="auto" w:fill="27348A" w:themeFill="text2"/>
          </w:tcPr>
          <w:p w14:paraId="63D223AD" w14:textId="5B7BF8BF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 w:rsidRPr="001E30D9">
              <w:rPr>
                <w:b/>
                <w:noProof/>
                <w:lang w:val="nl-BE"/>
              </w:rPr>
              <w:t>Stamnummer JV</w:t>
            </w:r>
          </w:p>
        </w:tc>
        <w:tc>
          <w:tcPr>
            <w:tcW w:w="7757" w:type="dxa"/>
          </w:tcPr>
          <w:p w14:paraId="0FAF7F90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</w:tbl>
    <w:p w14:paraId="2D952F7C" w14:textId="78CD9B78" w:rsidR="001E30D9" w:rsidRDefault="001E30D9" w:rsidP="00B448B0">
      <w:pPr>
        <w:tabs>
          <w:tab w:val="left" w:pos="5194"/>
        </w:tabs>
        <w:rPr>
          <w:bCs/>
          <w:noProof/>
          <w:lang w:val="nl-BE"/>
        </w:rPr>
      </w:pPr>
      <w:r>
        <w:rPr>
          <w:bCs/>
          <w:noProof/>
          <w:sz w:val="24"/>
          <w:szCs w:val="24"/>
          <w:lang w:val="nl-BE"/>
        </w:rPr>
        <w:br/>
      </w:r>
      <w:r w:rsidR="0009604F">
        <w:rPr>
          <w:bCs/>
          <w:noProof/>
          <w:lang w:val="nl-BE"/>
        </w:rPr>
        <w:br/>
      </w:r>
      <w:r>
        <w:rPr>
          <w:bCs/>
          <w:noProof/>
          <w:lang w:val="nl-BE"/>
        </w:rPr>
        <w:t>Het clubbestuur geeft hierbij volmacht aan…</w:t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8"/>
        <w:gridCol w:w="7778"/>
      </w:tblGrid>
      <w:tr w:rsidR="001E30D9" w:rsidRPr="001E30D9" w14:paraId="1313DFF2" w14:textId="77777777" w:rsidTr="007A7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5" w:type="dxa"/>
            <w:shd w:val="clear" w:color="auto" w:fill="27348A" w:themeFill="text2"/>
          </w:tcPr>
          <w:p w14:paraId="5EF3A02A" w14:textId="4F2DE8F5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Vergunninghouder</w:t>
            </w:r>
            <w:r>
              <w:rPr>
                <w:b/>
                <w:noProof/>
                <w:lang w:val="nl-BE"/>
              </w:rPr>
              <w:br/>
            </w:r>
            <w:r w:rsidRPr="001E30D9">
              <w:rPr>
                <w:bCs/>
                <w:noProof/>
                <w:sz w:val="20"/>
                <w:szCs w:val="20"/>
                <w:lang w:val="nl-BE"/>
              </w:rPr>
              <w:t>(Naam + voornaam)</w:t>
            </w:r>
          </w:p>
        </w:tc>
        <w:tc>
          <w:tcPr>
            <w:tcW w:w="8041" w:type="dxa"/>
            <w:shd w:val="clear" w:color="auto" w:fill="auto"/>
          </w:tcPr>
          <w:p w14:paraId="43544625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1E30D9" w:rsidRPr="001E30D9" w14:paraId="64598E6C" w14:textId="77777777" w:rsidTr="007A7056">
        <w:tc>
          <w:tcPr>
            <w:tcW w:w="2405" w:type="dxa"/>
            <w:shd w:val="clear" w:color="auto" w:fill="27348A" w:themeFill="text2"/>
          </w:tcPr>
          <w:p w14:paraId="7C830CF8" w14:textId="57F0B140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Vergunningsnummer</w:t>
            </w:r>
          </w:p>
        </w:tc>
        <w:tc>
          <w:tcPr>
            <w:tcW w:w="8041" w:type="dxa"/>
          </w:tcPr>
          <w:p w14:paraId="4A957FED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1E30D9" w:rsidRPr="001E30D9" w14:paraId="0C27E5EA" w14:textId="77777777" w:rsidTr="007A7056">
        <w:tc>
          <w:tcPr>
            <w:tcW w:w="2405" w:type="dxa"/>
            <w:shd w:val="clear" w:color="auto" w:fill="27348A" w:themeFill="text2"/>
          </w:tcPr>
          <w:p w14:paraId="5166B999" w14:textId="77777777" w:rsid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E-mailadres</w:t>
            </w:r>
          </w:p>
          <w:p w14:paraId="5F708C36" w14:textId="3D647E6A" w:rsid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gevolmachtigde</w:t>
            </w:r>
          </w:p>
        </w:tc>
        <w:tc>
          <w:tcPr>
            <w:tcW w:w="8041" w:type="dxa"/>
          </w:tcPr>
          <w:p w14:paraId="7BBFE7AE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</w:tbl>
    <w:p w14:paraId="2C59D490" w14:textId="4897AA33" w:rsidR="00101584" w:rsidRPr="004F35E8" w:rsidRDefault="001E30D9" w:rsidP="00BA560C">
      <w:pPr>
        <w:tabs>
          <w:tab w:val="left" w:pos="5194"/>
        </w:tabs>
        <w:rPr>
          <w:bCs/>
          <w:noProof/>
          <w:lang w:val="nl-BE"/>
        </w:rPr>
      </w:pPr>
      <w:r>
        <w:rPr>
          <w:bCs/>
          <w:noProof/>
          <w:lang w:val="nl-BE"/>
        </w:rPr>
        <w:br/>
        <w:t xml:space="preserve">… om onze club te vertegenwoordigen op de </w:t>
      </w:r>
      <w:r w:rsidR="00BA560C" w:rsidRPr="00BA560C">
        <w:rPr>
          <w:b/>
          <w:noProof/>
          <w:lang w:val="nl-BE"/>
        </w:rPr>
        <w:t xml:space="preserve">Bijzondere </w:t>
      </w:r>
      <w:r w:rsidRPr="0009604F">
        <w:rPr>
          <w:b/>
          <w:noProof/>
          <w:lang w:val="nl-BE"/>
        </w:rPr>
        <w:t>Algemene Vergadering</w:t>
      </w:r>
      <w:r>
        <w:rPr>
          <w:bCs/>
          <w:noProof/>
          <w:lang w:val="nl-BE"/>
        </w:rPr>
        <w:t xml:space="preserve"> van Judo Vlaanderen vzw.</w:t>
      </w:r>
      <w:r w:rsidR="00101584">
        <w:rPr>
          <w:b/>
          <w:noProof/>
          <w:u w:val="single"/>
          <w:lang w:val="nl-BE"/>
        </w:rPr>
        <w:br/>
        <w:t>Let op:</w:t>
      </w:r>
      <w:r w:rsidR="004F35E8">
        <w:rPr>
          <w:bCs/>
          <w:noProof/>
          <w:lang w:val="nl-BE"/>
        </w:rPr>
        <w:t xml:space="preserve"> Ook bij afvaardiging door de voorzitter of secretaris dient dit volmachtformulier ingevuld te worden.</w:t>
      </w:r>
    </w:p>
    <w:p w14:paraId="09BC26B2" w14:textId="06E7C909" w:rsidR="0009604F" w:rsidRDefault="0009604F" w:rsidP="001E30D9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br/>
        <w:t>Naam, voornaam &amp; handtekening</w:t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  <w:t>Naam, voornaam &amp; handtekening</w:t>
      </w:r>
    </w:p>
    <w:p w14:paraId="1914F087" w14:textId="7420FA0A" w:rsidR="0009604F" w:rsidRDefault="0009604F" w:rsidP="001E30D9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t xml:space="preserve">             van de voorzitter</w:t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  <w:t xml:space="preserve">   van de secretaris</w:t>
      </w:r>
    </w:p>
    <w:p w14:paraId="1F541C47" w14:textId="77777777" w:rsidR="0009604F" w:rsidRDefault="0009604F" w:rsidP="001E30D9">
      <w:pPr>
        <w:tabs>
          <w:tab w:val="left" w:pos="5194"/>
        </w:tabs>
        <w:jc w:val="both"/>
        <w:rPr>
          <w:bCs/>
          <w:noProof/>
          <w:lang w:val="nl-BE"/>
        </w:rPr>
      </w:pPr>
    </w:p>
    <w:p w14:paraId="55AB88EC" w14:textId="77777777" w:rsidR="001E30D9" w:rsidRPr="001E30D9" w:rsidRDefault="001E30D9" w:rsidP="00B448B0">
      <w:pPr>
        <w:tabs>
          <w:tab w:val="left" w:pos="5194"/>
        </w:tabs>
        <w:rPr>
          <w:bCs/>
          <w:noProof/>
          <w:lang w:val="nl-BE"/>
        </w:rPr>
      </w:pPr>
    </w:p>
    <w:p w14:paraId="4E76B8BF" w14:textId="77777777" w:rsidR="0009604F" w:rsidRPr="001E30D9" w:rsidRDefault="0009604F" w:rsidP="0009604F">
      <w:pPr>
        <w:pStyle w:val="Gewonetekst"/>
        <w:ind w:left="0"/>
        <w:rPr>
          <w:lang w:val="nl-BE"/>
        </w:rPr>
      </w:pPr>
      <w:r>
        <w:rPr>
          <w:lang w:val="nl-BE"/>
        </w:rPr>
        <w:t>__________________________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  <w:t>__________________________</w:t>
      </w:r>
    </w:p>
    <w:p w14:paraId="7E018ACD" w14:textId="29DA5DA3" w:rsidR="00E8397C" w:rsidRPr="0009604F" w:rsidRDefault="0009604F" w:rsidP="0009604F">
      <w:pPr>
        <w:pStyle w:val="Gewonetekst"/>
        <w:ind w:left="0"/>
        <w:jc w:val="center"/>
        <w:rPr>
          <w:rFonts w:asciiTheme="minorHAnsi" w:hAnsiTheme="minorHAnsi" w:cstheme="minorHAnsi"/>
          <w:lang w:val="nl-BE"/>
        </w:rPr>
      </w:pPr>
      <w:r>
        <w:rPr>
          <w:lang w:val="nl-BE"/>
        </w:rPr>
        <w:br/>
      </w:r>
      <w:r w:rsidRPr="0009604F">
        <w:rPr>
          <w:rFonts w:asciiTheme="minorHAnsi" w:hAnsiTheme="minorHAnsi" w:cstheme="minorHAnsi"/>
          <w:lang w:val="nl-BE"/>
        </w:rPr>
        <w:t xml:space="preserve">Maak deze volmacht over </w:t>
      </w:r>
      <w:r w:rsidRPr="0009604F">
        <w:rPr>
          <w:rFonts w:asciiTheme="minorHAnsi" w:hAnsiTheme="minorHAnsi" w:cstheme="minorHAnsi"/>
          <w:b/>
          <w:bCs/>
          <w:lang w:val="nl-BE"/>
        </w:rPr>
        <w:t xml:space="preserve">voor </w:t>
      </w:r>
      <w:r>
        <w:rPr>
          <w:rFonts w:asciiTheme="minorHAnsi" w:hAnsiTheme="minorHAnsi" w:cstheme="minorHAnsi"/>
          <w:b/>
          <w:bCs/>
          <w:lang w:val="nl-BE"/>
        </w:rPr>
        <w:t>1</w:t>
      </w:r>
      <w:r w:rsidR="00BA560C">
        <w:rPr>
          <w:rFonts w:asciiTheme="minorHAnsi" w:hAnsiTheme="minorHAnsi" w:cstheme="minorHAnsi"/>
          <w:b/>
          <w:bCs/>
          <w:lang w:val="nl-BE"/>
        </w:rPr>
        <w:t>1</w:t>
      </w:r>
      <w:r>
        <w:rPr>
          <w:rFonts w:asciiTheme="minorHAnsi" w:hAnsiTheme="minorHAnsi" w:cstheme="minorHAnsi"/>
          <w:b/>
          <w:bCs/>
          <w:lang w:val="nl-BE"/>
        </w:rPr>
        <w:t>/0</w:t>
      </w:r>
      <w:r w:rsidR="00BA560C">
        <w:rPr>
          <w:rFonts w:asciiTheme="minorHAnsi" w:hAnsiTheme="minorHAnsi" w:cstheme="minorHAnsi"/>
          <w:b/>
          <w:bCs/>
          <w:lang w:val="nl-BE"/>
        </w:rPr>
        <w:t>7</w:t>
      </w:r>
      <w:r>
        <w:rPr>
          <w:rFonts w:asciiTheme="minorHAnsi" w:hAnsiTheme="minorHAnsi" w:cstheme="minorHAnsi"/>
          <w:b/>
          <w:bCs/>
          <w:lang w:val="nl-BE"/>
        </w:rPr>
        <w:t xml:space="preserve">/2023 </w:t>
      </w:r>
      <w:r>
        <w:rPr>
          <w:rFonts w:asciiTheme="minorHAnsi" w:hAnsiTheme="minorHAnsi" w:cstheme="minorHAnsi"/>
          <w:lang w:val="nl-BE"/>
        </w:rPr>
        <w:t xml:space="preserve">via </w:t>
      </w:r>
      <w:hyperlink r:id="rId11" w:history="1">
        <w:r w:rsidR="0050746D" w:rsidRPr="008568D4">
          <w:rPr>
            <w:rStyle w:val="Hyperlink"/>
            <w:rFonts w:asciiTheme="minorHAnsi" w:hAnsiTheme="minorHAnsi" w:cstheme="minorHAnsi"/>
            <w:b/>
            <w:bCs/>
            <w:lang w:val="nl-BE"/>
          </w:rPr>
          <w:t>maarten.bogaert@judovlaanderen.be</w:t>
        </w:r>
      </w:hyperlink>
      <w:r>
        <w:rPr>
          <w:rFonts w:asciiTheme="minorHAnsi" w:hAnsiTheme="minorHAnsi" w:cstheme="minorHAnsi"/>
          <w:lang w:val="nl-BE"/>
        </w:rPr>
        <w:t xml:space="preserve">. </w:t>
      </w:r>
      <w:r>
        <w:rPr>
          <w:rFonts w:asciiTheme="minorHAnsi" w:hAnsiTheme="minorHAnsi" w:cstheme="minorHAnsi"/>
          <w:lang w:val="nl-BE"/>
        </w:rPr>
        <w:br/>
      </w:r>
    </w:p>
    <w:sectPr w:rsidR="00E8397C" w:rsidRPr="0009604F" w:rsidSect="00DA3542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04CC4" w14:textId="77777777" w:rsidR="00F361F0" w:rsidRDefault="00F361F0" w:rsidP="00D11B0D">
      <w:pPr>
        <w:spacing w:after="0" w:line="240" w:lineRule="auto"/>
      </w:pPr>
      <w:r>
        <w:separator/>
      </w:r>
    </w:p>
  </w:endnote>
  <w:endnote w:type="continuationSeparator" w:id="0">
    <w:p w14:paraId="65BE9877" w14:textId="77777777" w:rsidR="00F361F0" w:rsidRDefault="00F361F0" w:rsidP="00D11B0D">
      <w:pPr>
        <w:spacing w:after="0" w:line="240" w:lineRule="auto"/>
      </w:pPr>
      <w:r>
        <w:continuationSeparator/>
      </w:r>
    </w:p>
  </w:endnote>
  <w:endnote w:type="continuationNotice" w:id="1">
    <w:p w14:paraId="056DFF4F" w14:textId="77777777" w:rsidR="00F361F0" w:rsidRDefault="00F361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altName w:val="Mangal"/>
    <w:charset w:val="00"/>
    <w:family w:val="auto"/>
    <w:pitch w:val="variable"/>
    <w:sig w:usb0="00008007" w:usb1="00000000" w:usb2="00000000" w:usb3="00000000" w:csb0="00000093" w:csb1="00000000"/>
    <w:embedRegular r:id="rId1" w:fontKey="{AA8DF273-CC3A-4B38-BE3E-919C610ABE80}"/>
  </w:font>
  <w:font w:name="Poppins">
    <w:altName w:val="Nirmala UI"/>
    <w:charset w:val="00"/>
    <w:family w:val="modern"/>
    <w:pitch w:val="variable"/>
    <w:sig w:usb0="00008007" w:usb1="00000000" w:usb2="00000000" w:usb3="00000000" w:csb0="00000093" w:csb1="00000000"/>
    <w:embedRegular r:id="rId2" w:fontKey="{B4E1C1AC-68C9-4BD0-B077-290C1CC325D4}"/>
    <w:embedBold r:id="rId3" w:fontKey="{0244D793-8BD9-4BC5-A8B9-EA81587BBF36}"/>
    <w:embedItalic r:id="rId4" w:fontKey="{3955DEBF-93ED-48D4-BCBB-88AEF47E44FA}"/>
  </w:font>
  <w:font w:name="Poppins ExtraBold">
    <w:altName w:val="Cambria"/>
    <w:charset w:val="00"/>
    <w:family w:val="modern"/>
    <w:pitch w:val="variable"/>
    <w:sig w:usb0="00008007" w:usb1="00000000" w:usb2="00000000" w:usb3="00000000" w:csb0="00000093" w:csb1="00000000"/>
    <w:embedRegular r:id="rId5" w:fontKey="{7F10BFD6-E955-4138-BD10-F4E29FC78D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ADE1443-9FBE-4BFD-A674-5DB3A37201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4946A" w14:textId="77777777" w:rsidR="001C70EE" w:rsidRPr="00AD5D37" w:rsidRDefault="001C70EE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 839 9420 Burst</w:t>
    </w:r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4BDE690B" w14:textId="77777777" w:rsidR="001C70EE" w:rsidRPr="00AD5D37" w:rsidRDefault="001C70EE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2E70B03A" w14:textId="77777777" w:rsidR="001C70EE" w:rsidRPr="002F7A36" w:rsidRDefault="00590C61">
    <w:pPr>
      <w:pStyle w:val="Voettekst"/>
    </w:pPr>
    <w:hyperlink r:id="rId1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info@judovlaanderen.be</w:t>
      </w:r>
    </w:hyperlink>
    <w:r w:rsidR="001C70EE" w:rsidRPr="002F7A36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www.judovlaanderen.be</w:t>
      </w:r>
    </w:hyperlink>
  </w:p>
  <w:p w14:paraId="342563C2" w14:textId="77777777" w:rsidR="00C057B1" w:rsidRPr="00A103F1" w:rsidRDefault="00C057B1" w:rsidP="004D7D96">
    <w:pPr>
      <w:spacing w:after="0" w:line="240" w:lineRule="auto"/>
      <w:rPr>
        <w:rFonts w:ascii="Poppins" w:hAnsi="Poppins" w:cs="Poppins"/>
        <w:color w:val="27348A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70E6" w14:textId="77777777" w:rsidR="00F56FC6" w:rsidRPr="00AD5D37" w:rsidRDefault="00F56FC6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 839 9420 Burst</w:t>
    </w:r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7A41189E" w14:textId="77777777" w:rsidR="00F56FC6" w:rsidRPr="00AD5D37" w:rsidRDefault="00F56FC6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2E5A6959" w14:textId="77777777" w:rsidR="00F56FC6" w:rsidRDefault="00590C61">
    <w:pPr>
      <w:pStyle w:val="Voettekst"/>
    </w:pPr>
    <w:hyperlink r:id="rId1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info@judovlaanderen.be</w:t>
      </w:r>
    </w:hyperlink>
    <w:r w:rsidR="00F56FC6" w:rsidRPr="00A103F1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www.judovlaanderen.be</w:t>
      </w:r>
    </w:hyperlink>
  </w:p>
  <w:p w14:paraId="5D885039" w14:textId="77777777" w:rsidR="00156CC9" w:rsidRDefault="00156CC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B8CE7" w14:textId="77777777" w:rsidR="00F361F0" w:rsidRDefault="00F361F0" w:rsidP="00D11B0D">
      <w:pPr>
        <w:spacing w:after="0" w:line="240" w:lineRule="auto"/>
      </w:pPr>
      <w:r>
        <w:separator/>
      </w:r>
    </w:p>
  </w:footnote>
  <w:footnote w:type="continuationSeparator" w:id="0">
    <w:p w14:paraId="4F1DD213" w14:textId="77777777" w:rsidR="00F361F0" w:rsidRDefault="00F361F0" w:rsidP="00D11B0D">
      <w:pPr>
        <w:spacing w:after="0" w:line="240" w:lineRule="auto"/>
      </w:pPr>
      <w:r>
        <w:continuationSeparator/>
      </w:r>
    </w:p>
  </w:footnote>
  <w:footnote w:type="continuationNotice" w:id="1">
    <w:p w14:paraId="1697215C" w14:textId="77777777" w:rsidR="00F361F0" w:rsidRDefault="00F361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D8C2D" w14:textId="77777777" w:rsidR="00D11B0D" w:rsidRDefault="00590C61">
    <w:pPr>
      <w:pStyle w:val="Koptekst"/>
    </w:pPr>
    <w:r>
      <w:rPr>
        <w:noProof/>
      </w:rPr>
      <w:pict w14:anchorId="15F89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6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0942D" w14:textId="77777777" w:rsidR="00D11B0D" w:rsidRDefault="00590C61">
    <w:pPr>
      <w:pStyle w:val="Koptekst"/>
    </w:pPr>
    <w:r>
      <w:rPr>
        <w:noProof/>
      </w:rPr>
      <w:pict w14:anchorId="7CEF05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7" o:spid="_x0000_s1039" type="#_x0000_t75" style="position:absolute;margin-left:-36.1pt;margin-top:-65.45pt;width:595.2pt;height:841.9pt;z-index:-251656192;mso-position-horizontal-relative:margin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429A" w14:textId="77777777" w:rsidR="00D11B0D" w:rsidRDefault="00590C61">
    <w:pPr>
      <w:pStyle w:val="Koptekst"/>
    </w:pPr>
    <w:r>
      <w:rPr>
        <w:noProof/>
      </w:rPr>
      <w:pict w14:anchorId="78A9D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5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16682"/>
    <w:multiLevelType w:val="multilevel"/>
    <w:tmpl w:val="1C1E2180"/>
    <w:lvl w:ilvl="0">
      <w:start w:val="1"/>
      <w:numFmt w:val="decimal"/>
      <w:pStyle w:val="OndertitelJudoVlaandere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" w15:restartNumberingAfterBreak="0">
    <w:nsid w:val="36DF3D71"/>
    <w:multiLevelType w:val="hybridMultilevel"/>
    <w:tmpl w:val="8DD0F532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C90F9B"/>
    <w:multiLevelType w:val="hybridMultilevel"/>
    <w:tmpl w:val="5CB64780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268166">
    <w:abstractNumId w:val="0"/>
  </w:num>
  <w:num w:numId="2" w16cid:durableId="1724063362">
    <w:abstractNumId w:val="2"/>
  </w:num>
  <w:num w:numId="3" w16cid:durableId="75832874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0D9"/>
    <w:rsid w:val="0001403B"/>
    <w:rsid w:val="000178E0"/>
    <w:rsid w:val="00027F29"/>
    <w:rsid w:val="00030945"/>
    <w:rsid w:val="00031457"/>
    <w:rsid w:val="00031FFA"/>
    <w:rsid w:val="00037311"/>
    <w:rsid w:val="00040894"/>
    <w:rsid w:val="00057BED"/>
    <w:rsid w:val="00057D84"/>
    <w:rsid w:val="0006593E"/>
    <w:rsid w:val="0007362F"/>
    <w:rsid w:val="00076BCE"/>
    <w:rsid w:val="00082ED6"/>
    <w:rsid w:val="00083670"/>
    <w:rsid w:val="00087839"/>
    <w:rsid w:val="000941A4"/>
    <w:rsid w:val="0009604F"/>
    <w:rsid w:val="000B151A"/>
    <w:rsid w:val="000C15DA"/>
    <w:rsid w:val="000D1AE2"/>
    <w:rsid w:val="000D744E"/>
    <w:rsid w:val="000E22A0"/>
    <w:rsid w:val="000F324C"/>
    <w:rsid w:val="000F3D05"/>
    <w:rsid w:val="000F72B2"/>
    <w:rsid w:val="0010051C"/>
    <w:rsid w:val="00101584"/>
    <w:rsid w:val="00111687"/>
    <w:rsid w:val="00124C6F"/>
    <w:rsid w:val="00126563"/>
    <w:rsid w:val="00131740"/>
    <w:rsid w:val="00133A26"/>
    <w:rsid w:val="00133C6D"/>
    <w:rsid w:val="001545CF"/>
    <w:rsid w:val="00156CC9"/>
    <w:rsid w:val="00165A24"/>
    <w:rsid w:val="00166B1D"/>
    <w:rsid w:val="00167C68"/>
    <w:rsid w:val="00170C52"/>
    <w:rsid w:val="00174A11"/>
    <w:rsid w:val="00182FD5"/>
    <w:rsid w:val="001931BA"/>
    <w:rsid w:val="001A1957"/>
    <w:rsid w:val="001A30AA"/>
    <w:rsid w:val="001A6480"/>
    <w:rsid w:val="001B28EF"/>
    <w:rsid w:val="001B7CE6"/>
    <w:rsid w:val="001C2BFA"/>
    <w:rsid w:val="001C34ED"/>
    <w:rsid w:val="001C70EE"/>
    <w:rsid w:val="001D2E0D"/>
    <w:rsid w:val="001D71E9"/>
    <w:rsid w:val="001E1F55"/>
    <w:rsid w:val="001E30D9"/>
    <w:rsid w:val="001E36BD"/>
    <w:rsid w:val="001E4371"/>
    <w:rsid w:val="001E48DA"/>
    <w:rsid w:val="001F2AE8"/>
    <w:rsid w:val="002074B2"/>
    <w:rsid w:val="0020752C"/>
    <w:rsid w:val="0021042F"/>
    <w:rsid w:val="00213EB9"/>
    <w:rsid w:val="0021553C"/>
    <w:rsid w:val="0021568F"/>
    <w:rsid w:val="0021647C"/>
    <w:rsid w:val="00224A98"/>
    <w:rsid w:val="002277AB"/>
    <w:rsid w:val="00231BAB"/>
    <w:rsid w:val="00232AC3"/>
    <w:rsid w:val="00233DFB"/>
    <w:rsid w:val="00245A0B"/>
    <w:rsid w:val="00246F1A"/>
    <w:rsid w:val="0025337D"/>
    <w:rsid w:val="00253D28"/>
    <w:rsid w:val="00273475"/>
    <w:rsid w:val="00273B89"/>
    <w:rsid w:val="00284953"/>
    <w:rsid w:val="002920AB"/>
    <w:rsid w:val="00294D15"/>
    <w:rsid w:val="002A4BF6"/>
    <w:rsid w:val="002A64C9"/>
    <w:rsid w:val="002B3B9B"/>
    <w:rsid w:val="002B412C"/>
    <w:rsid w:val="002B5099"/>
    <w:rsid w:val="002B5CD7"/>
    <w:rsid w:val="002B6D54"/>
    <w:rsid w:val="002B741D"/>
    <w:rsid w:val="002E0F68"/>
    <w:rsid w:val="002E1BFF"/>
    <w:rsid w:val="002E2A1D"/>
    <w:rsid w:val="002E50AD"/>
    <w:rsid w:val="002F67D1"/>
    <w:rsid w:val="002F7A36"/>
    <w:rsid w:val="00311CB0"/>
    <w:rsid w:val="00313209"/>
    <w:rsid w:val="003132AA"/>
    <w:rsid w:val="00330F80"/>
    <w:rsid w:val="00331567"/>
    <w:rsid w:val="00344495"/>
    <w:rsid w:val="003455C5"/>
    <w:rsid w:val="00357201"/>
    <w:rsid w:val="003727C3"/>
    <w:rsid w:val="00374CBE"/>
    <w:rsid w:val="0037525D"/>
    <w:rsid w:val="0038784A"/>
    <w:rsid w:val="00394F9E"/>
    <w:rsid w:val="003A3162"/>
    <w:rsid w:val="003B3563"/>
    <w:rsid w:val="003B4628"/>
    <w:rsid w:val="003D1BDE"/>
    <w:rsid w:val="003D4AF3"/>
    <w:rsid w:val="003E2143"/>
    <w:rsid w:val="003F2E50"/>
    <w:rsid w:val="003F53BD"/>
    <w:rsid w:val="00411B25"/>
    <w:rsid w:val="00414B91"/>
    <w:rsid w:val="00441F3A"/>
    <w:rsid w:val="00446B35"/>
    <w:rsid w:val="00451EF7"/>
    <w:rsid w:val="00462500"/>
    <w:rsid w:val="0046761E"/>
    <w:rsid w:val="00470394"/>
    <w:rsid w:val="004730CA"/>
    <w:rsid w:val="00476E0D"/>
    <w:rsid w:val="00485B91"/>
    <w:rsid w:val="00492A9B"/>
    <w:rsid w:val="00495603"/>
    <w:rsid w:val="004962CF"/>
    <w:rsid w:val="004D033B"/>
    <w:rsid w:val="004D7D96"/>
    <w:rsid w:val="004E3507"/>
    <w:rsid w:val="004F31BC"/>
    <w:rsid w:val="004F35E8"/>
    <w:rsid w:val="004F4E05"/>
    <w:rsid w:val="0050595F"/>
    <w:rsid w:val="0050746D"/>
    <w:rsid w:val="00515921"/>
    <w:rsid w:val="00525EA7"/>
    <w:rsid w:val="00530A24"/>
    <w:rsid w:val="00532151"/>
    <w:rsid w:val="00544A2D"/>
    <w:rsid w:val="0055337B"/>
    <w:rsid w:val="00556209"/>
    <w:rsid w:val="00560E54"/>
    <w:rsid w:val="00563907"/>
    <w:rsid w:val="00563B5A"/>
    <w:rsid w:val="00570A51"/>
    <w:rsid w:val="00575E6B"/>
    <w:rsid w:val="005761EA"/>
    <w:rsid w:val="0058512E"/>
    <w:rsid w:val="00586E79"/>
    <w:rsid w:val="00590C61"/>
    <w:rsid w:val="005A19B0"/>
    <w:rsid w:val="005B09C6"/>
    <w:rsid w:val="005B1E31"/>
    <w:rsid w:val="005B40EF"/>
    <w:rsid w:val="005F615C"/>
    <w:rsid w:val="005F6CB3"/>
    <w:rsid w:val="00601713"/>
    <w:rsid w:val="00610FC4"/>
    <w:rsid w:val="00617976"/>
    <w:rsid w:val="00621635"/>
    <w:rsid w:val="00622B0F"/>
    <w:rsid w:val="00624489"/>
    <w:rsid w:val="00633513"/>
    <w:rsid w:val="00651F32"/>
    <w:rsid w:val="006553AF"/>
    <w:rsid w:val="006605E4"/>
    <w:rsid w:val="006664E8"/>
    <w:rsid w:val="00671076"/>
    <w:rsid w:val="00675504"/>
    <w:rsid w:val="00680647"/>
    <w:rsid w:val="00680676"/>
    <w:rsid w:val="0068319D"/>
    <w:rsid w:val="00684F95"/>
    <w:rsid w:val="006A111E"/>
    <w:rsid w:val="006A211E"/>
    <w:rsid w:val="006B06F9"/>
    <w:rsid w:val="006B691B"/>
    <w:rsid w:val="006B69D0"/>
    <w:rsid w:val="006B7D71"/>
    <w:rsid w:val="006D1232"/>
    <w:rsid w:val="006D4004"/>
    <w:rsid w:val="006E4951"/>
    <w:rsid w:val="006F33F0"/>
    <w:rsid w:val="006F3D3F"/>
    <w:rsid w:val="006F480C"/>
    <w:rsid w:val="00703B9E"/>
    <w:rsid w:val="007059D0"/>
    <w:rsid w:val="00712E6C"/>
    <w:rsid w:val="00713F13"/>
    <w:rsid w:val="00722169"/>
    <w:rsid w:val="0072268E"/>
    <w:rsid w:val="007337DC"/>
    <w:rsid w:val="00733E6A"/>
    <w:rsid w:val="00736CB4"/>
    <w:rsid w:val="00736ED1"/>
    <w:rsid w:val="0074566A"/>
    <w:rsid w:val="00753242"/>
    <w:rsid w:val="007576AC"/>
    <w:rsid w:val="00774459"/>
    <w:rsid w:val="00777A0C"/>
    <w:rsid w:val="00781676"/>
    <w:rsid w:val="00794C2A"/>
    <w:rsid w:val="007970EF"/>
    <w:rsid w:val="00797E5F"/>
    <w:rsid w:val="007A2474"/>
    <w:rsid w:val="007A42F4"/>
    <w:rsid w:val="007A5B1A"/>
    <w:rsid w:val="007B196A"/>
    <w:rsid w:val="007B1AF4"/>
    <w:rsid w:val="007B3ADD"/>
    <w:rsid w:val="007B410F"/>
    <w:rsid w:val="007B5164"/>
    <w:rsid w:val="007B7C1F"/>
    <w:rsid w:val="007C280A"/>
    <w:rsid w:val="007D2C86"/>
    <w:rsid w:val="007D73F3"/>
    <w:rsid w:val="007E4050"/>
    <w:rsid w:val="00800CC5"/>
    <w:rsid w:val="00803918"/>
    <w:rsid w:val="008105D7"/>
    <w:rsid w:val="0082179A"/>
    <w:rsid w:val="00857F04"/>
    <w:rsid w:val="00861C38"/>
    <w:rsid w:val="008622ED"/>
    <w:rsid w:val="0087049A"/>
    <w:rsid w:val="00872A83"/>
    <w:rsid w:val="00877D21"/>
    <w:rsid w:val="0088420E"/>
    <w:rsid w:val="00894FEA"/>
    <w:rsid w:val="008A23AE"/>
    <w:rsid w:val="008A3E01"/>
    <w:rsid w:val="008A7AD3"/>
    <w:rsid w:val="008C6A89"/>
    <w:rsid w:val="008D0356"/>
    <w:rsid w:val="008D4B7D"/>
    <w:rsid w:val="008D5FB8"/>
    <w:rsid w:val="008D6B5D"/>
    <w:rsid w:val="008F1A40"/>
    <w:rsid w:val="008F3EFA"/>
    <w:rsid w:val="00903E08"/>
    <w:rsid w:val="00906C89"/>
    <w:rsid w:val="0091038F"/>
    <w:rsid w:val="009204D6"/>
    <w:rsid w:val="00920CEF"/>
    <w:rsid w:val="0092696F"/>
    <w:rsid w:val="009342D8"/>
    <w:rsid w:val="00947BB3"/>
    <w:rsid w:val="009530FF"/>
    <w:rsid w:val="00953356"/>
    <w:rsid w:val="0095764F"/>
    <w:rsid w:val="0096231E"/>
    <w:rsid w:val="00962BB6"/>
    <w:rsid w:val="00975E0A"/>
    <w:rsid w:val="00981750"/>
    <w:rsid w:val="009820A4"/>
    <w:rsid w:val="00991E11"/>
    <w:rsid w:val="009938E4"/>
    <w:rsid w:val="009B083A"/>
    <w:rsid w:val="009B14B6"/>
    <w:rsid w:val="009C2083"/>
    <w:rsid w:val="009C3D83"/>
    <w:rsid w:val="009C6175"/>
    <w:rsid w:val="009D0038"/>
    <w:rsid w:val="009F24B2"/>
    <w:rsid w:val="00A007B4"/>
    <w:rsid w:val="00A103F1"/>
    <w:rsid w:val="00A247F9"/>
    <w:rsid w:val="00A51041"/>
    <w:rsid w:val="00A52D64"/>
    <w:rsid w:val="00A55A9B"/>
    <w:rsid w:val="00A7062E"/>
    <w:rsid w:val="00A720D8"/>
    <w:rsid w:val="00A7719F"/>
    <w:rsid w:val="00A83342"/>
    <w:rsid w:val="00AA1D42"/>
    <w:rsid w:val="00AA1EEC"/>
    <w:rsid w:val="00AA30F6"/>
    <w:rsid w:val="00AC1E29"/>
    <w:rsid w:val="00AC2BF5"/>
    <w:rsid w:val="00AC5697"/>
    <w:rsid w:val="00AD5D37"/>
    <w:rsid w:val="00AD5DEC"/>
    <w:rsid w:val="00AE4695"/>
    <w:rsid w:val="00AE49B3"/>
    <w:rsid w:val="00AE6BC7"/>
    <w:rsid w:val="00AE74AA"/>
    <w:rsid w:val="00AF0A4A"/>
    <w:rsid w:val="00AF67BF"/>
    <w:rsid w:val="00B052BD"/>
    <w:rsid w:val="00B05A2F"/>
    <w:rsid w:val="00B0782A"/>
    <w:rsid w:val="00B07D13"/>
    <w:rsid w:val="00B14D3E"/>
    <w:rsid w:val="00B1683F"/>
    <w:rsid w:val="00B2302B"/>
    <w:rsid w:val="00B25FF4"/>
    <w:rsid w:val="00B27F71"/>
    <w:rsid w:val="00B3635C"/>
    <w:rsid w:val="00B403FE"/>
    <w:rsid w:val="00B442ED"/>
    <w:rsid w:val="00B448B0"/>
    <w:rsid w:val="00B46E41"/>
    <w:rsid w:val="00B60051"/>
    <w:rsid w:val="00B61B29"/>
    <w:rsid w:val="00B723A6"/>
    <w:rsid w:val="00B75C92"/>
    <w:rsid w:val="00B81B4A"/>
    <w:rsid w:val="00B81E8F"/>
    <w:rsid w:val="00BA560C"/>
    <w:rsid w:val="00BB5758"/>
    <w:rsid w:val="00BB602A"/>
    <w:rsid w:val="00BD2B7C"/>
    <w:rsid w:val="00BD4C65"/>
    <w:rsid w:val="00BE3DC9"/>
    <w:rsid w:val="00BE6721"/>
    <w:rsid w:val="00BE7693"/>
    <w:rsid w:val="00BF4581"/>
    <w:rsid w:val="00BF5E08"/>
    <w:rsid w:val="00BF613E"/>
    <w:rsid w:val="00C057B1"/>
    <w:rsid w:val="00C11A90"/>
    <w:rsid w:val="00C1215B"/>
    <w:rsid w:val="00C3276F"/>
    <w:rsid w:val="00C36765"/>
    <w:rsid w:val="00C45C7A"/>
    <w:rsid w:val="00C47FB2"/>
    <w:rsid w:val="00C5227D"/>
    <w:rsid w:val="00C64945"/>
    <w:rsid w:val="00C81255"/>
    <w:rsid w:val="00CC7AB4"/>
    <w:rsid w:val="00CD5636"/>
    <w:rsid w:val="00CF0FA3"/>
    <w:rsid w:val="00CF4A4F"/>
    <w:rsid w:val="00D05F6E"/>
    <w:rsid w:val="00D10B20"/>
    <w:rsid w:val="00D11B0D"/>
    <w:rsid w:val="00D20FBF"/>
    <w:rsid w:val="00D250C9"/>
    <w:rsid w:val="00D30DFC"/>
    <w:rsid w:val="00D345C6"/>
    <w:rsid w:val="00D34CA4"/>
    <w:rsid w:val="00D47696"/>
    <w:rsid w:val="00D60EA9"/>
    <w:rsid w:val="00D67E14"/>
    <w:rsid w:val="00D70DEE"/>
    <w:rsid w:val="00D74F54"/>
    <w:rsid w:val="00D91011"/>
    <w:rsid w:val="00D928E7"/>
    <w:rsid w:val="00DA2478"/>
    <w:rsid w:val="00DA3542"/>
    <w:rsid w:val="00DB57C2"/>
    <w:rsid w:val="00DB58CF"/>
    <w:rsid w:val="00DC7272"/>
    <w:rsid w:val="00DD7004"/>
    <w:rsid w:val="00DF293D"/>
    <w:rsid w:val="00DF67D2"/>
    <w:rsid w:val="00E02586"/>
    <w:rsid w:val="00E073C6"/>
    <w:rsid w:val="00E10602"/>
    <w:rsid w:val="00E146A3"/>
    <w:rsid w:val="00E27F10"/>
    <w:rsid w:val="00E30BEB"/>
    <w:rsid w:val="00E40CA4"/>
    <w:rsid w:val="00E47804"/>
    <w:rsid w:val="00E64F38"/>
    <w:rsid w:val="00E72D70"/>
    <w:rsid w:val="00E747E8"/>
    <w:rsid w:val="00E7722E"/>
    <w:rsid w:val="00E803D4"/>
    <w:rsid w:val="00E8397C"/>
    <w:rsid w:val="00E83DE3"/>
    <w:rsid w:val="00E83E2F"/>
    <w:rsid w:val="00E86CB6"/>
    <w:rsid w:val="00E92353"/>
    <w:rsid w:val="00E95821"/>
    <w:rsid w:val="00E95A78"/>
    <w:rsid w:val="00EA375C"/>
    <w:rsid w:val="00EA4740"/>
    <w:rsid w:val="00ED23B6"/>
    <w:rsid w:val="00ED438B"/>
    <w:rsid w:val="00ED6132"/>
    <w:rsid w:val="00EE072C"/>
    <w:rsid w:val="00EE4DF7"/>
    <w:rsid w:val="00EF26FC"/>
    <w:rsid w:val="00F00761"/>
    <w:rsid w:val="00F00F33"/>
    <w:rsid w:val="00F02CFC"/>
    <w:rsid w:val="00F03172"/>
    <w:rsid w:val="00F06814"/>
    <w:rsid w:val="00F079C2"/>
    <w:rsid w:val="00F230B5"/>
    <w:rsid w:val="00F24893"/>
    <w:rsid w:val="00F35A98"/>
    <w:rsid w:val="00F361F0"/>
    <w:rsid w:val="00F378B5"/>
    <w:rsid w:val="00F42D27"/>
    <w:rsid w:val="00F5374B"/>
    <w:rsid w:val="00F56FC6"/>
    <w:rsid w:val="00F6416F"/>
    <w:rsid w:val="00F67EC9"/>
    <w:rsid w:val="00F7010E"/>
    <w:rsid w:val="00F77221"/>
    <w:rsid w:val="00F81AC5"/>
    <w:rsid w:val="00F84BA4"/>
    <w:rsid w:val="00F90090"/>
    <w:rsid w:val="00FA14B4"/>
    <w:rsid w:val="00FA27C2"/>
    <w:rsid w:val="00FA4044"/>
    <w:rsid w:val="00FA5757"/>
    <w:rsid w:val="00FA5A86"/>
    <w:rsid w:val="00FB4219"/>
    <w:rsid w:val="00FB51D8"/>
    <w:rsid w:val="00FB7E99"/>
    <w:rsid w:val="00FC24B0"/>
    <w:rsid w:val="00FC26E6"/>
    <w:rsid w:val="00FD2E6F"/>
    <w:rsid w:val="00FE37A6"/>
    <w:rsid w:val="00FE3871"/>
    <w:rsid w:val="00FE6D1B"/>
    <w:rsid w:val="00FF0341"/>
    <w:rsid w:val="0FB09C92"/>
    <w:rsid w:val="22187FFE"/>
    <w:rsid w:val="247BB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5D292A"/>
  <w15:chartTrackingRefBased/>
  <w15:docId w15:val="{7F65C399-DDCF-4995-9DEB-B170FB93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1E30D9"/>
  </w:style>
  <w:style w:type="paragraph" w:styleId="Kop1">
    <w:name w:val="heading 1"/>
    <w:basedOn w:val="Standaard"/>
    <w:next w:val="Standaard"/>
    <w:link w:val="Kop1Char"/>
    <w:uiPriority w:val="9"/>
    <w:rsid w:val="00F81A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124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124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11B0D"/>
  </w:style>
  <w:style w:type="paragraph" w:styleId="Voettekst">
    <w:name w:val="footer"/>
    <w:aliases w:val="JV voetnoot"/>
    <w:basedOn w:val="Standaard"/>
    <w:link w:val="Voet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aliases w:val="JV voetnoot Char"/>
    <w:basedOn w:val="Standaardalinea-lettertype"/>
    <w:link w:val="Voettekst"/>
    <w:uiPriority w:val="99"/>
    <w:rsid w:val="00D11B0D"/>
  </w:style>
  <w:style w:type="paragraph" w:styleId="Geenafstand">
    <w:name w:val="No Spacing"/>
    <w:uiPriority w:val="1"/>
    <w:rsid w:val="007A5B1A"/>
    <w:pPr>
      <w:spacing w:after="0" w:line="240" w:lineRule="auto"/>
    </w:pPr>
  </w:style>
  <w:style w:type="paragraph" w:customStyle="1" w:styleId="KopJudoVlaanderen">
    <w:name w:val="Kop Judo Vlaanderen"/>
    <w:basedOn w:val="Kop1"/>
    <w:link w:val="KopJudoVlaanderenChar"/>
    <w:qFormat/>
    <w:rsid w:val="00245A0B"/>
    <w:pPr>
      <w:pBdr>
        <w:top w:val="single" w:sz="18" w:space="1" w:color="27348A"/>
        <w:left w:val="single" w:sz="18" w:space="4" w:color="27348A"/>
        <w:bottom w:val="single" w:sz="18" w:space="1" w:color="27348A"/>
        <w:right w:val="single" w:sz="18" w:space="4" w:color="27348A"/>
      </w:pBdr>
    </w:pPr>
    <w:rPr>
      <w:rFonts w:ascii="Poppins" w:hAnsi="Poppins"/>
      <w:b/>
      <w:color w:val="27348A"/>
      <w:sz w:val="28"/>
      <w:szCs w:val="28"/>
    </w:rPr>
  </w:style>
  <w:style w:type="paragraph" w:customStyle="1" w:styleId="OndertitelJudoVlaanderen">
    <w:name w:val="Ondertitel Judo Vlaanderen"/>
    <w:basedOn w:val="Kop1"/>
    <w:link w:val="OndertitelJudoVlaanderenChar"/>
    <w:rsid w:val="00E95821"/>
    <w:pPr>
      <w:numPr>
        <w:numId w:val="1"/>
      </w:numPr>
    </w:pPr>
    <w:rPr>
      <w:rFonts w:ascii="Poppins" w:hAnsi="Poppins"/>
      <w:b/>
      <w:color w:val="94D159"/>
      <w:sz w:val="28"/>
    </w:rPr>
  </w:style>
  <w:style w:type="character" w:customStyle="1" w:styleId="Kop1Char">
    <w:name w:val="Kop 1 Char"/>
    <w:basedOn w:val="Standaardalinea-lettertype"/>
    <w:link w:val="Kop1"/>
    <w:uiPriority w:val="9"/>
    <w:rsid w:val="00F81AC5"/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character" w:customStyle="1" w:styleId="KopJudoVlaanderenChar">
    <w:name w:val="Kop Judo Vlaanderen Char"/>
    <w:basedOn w:val="Kop1Char"/>
    <w:link w:val="KopJudoVlaanderen"/>
    <w:rsid w:val="00245A0B"/>
    <w:rPr>
      <w:rFonts w:ascii="Poppins" w:eastAsiaTheme="majorEastAsia" w:hAnsi="Poppins" w:cstheme="majorBidi"/>
      <w:b/>
      <w:color w:val="27348A"/>
      <w:sz w:val="28"/>
      <w:szCs w:val="28"/>
    </w:rPr>
  </w:style>
  <w:style w:type="character" w:customStyle="1" w:styleId="OndertitelJudoVlaanderenChar">
    <w:name w:val="Ondertitel Judo Vlaanderen Char"/>
    <w:basedOn w:val="Kop1Char"/>
    <w:link w:val="OndertitelJudoVlaanderen"/>
    <w:rsid w:val="00E95821"/>
    <w:rPr>
      <w:rFonts w:ascii="Poppins" w:eastAsiaTheme="majorEastAsia" w:hAnsi="Poppins" w:cstheme="majorBidi"/>
      <w:b/>
      <w:color w:val="94D159"/>
      <w:sz w:val="28"/>
      <w:szCs w:val="32"/>
    </w:rPr>
  </w:style>
  <w:style w:type="paragraph" w:customStyle="1" w:styleId="OnderondertitelJudoVlaanderen">
    <w:name w:val="Onder ondertitel Judo Vlaanderen"/>
    <w:basedOn w:val="OndertitelJudoVlaanderen"/>
    <w:link w:val="OnderondertitelJudoVlaanderenChar"/>
    <w:qFormat/>
    <w:rsid w:val="001A30AA"/>
    <w:pPr>
      <w:numPr>
        <w:numId w:val="0"/>
      </w:numPr>
      <w:pBdr>
        <w:top w:val="single" w:sz="18" w:space="1" w:color="F7C200"/>
        <w:left w:val="single" w:sz="18" w:space="4" w:color="F7C200"/>
        <w:bottom w:val="single" w:sz="18" w:space="1" w:color="F7C200"/>
        <w:right w:val="single" w:sz="18" w:space="4" w:color="F7C200"/>
      </w:pBdr>
    </w:pPr>
    <w:rPr>
      <w:color w:val="F7C200"/>
      <w:sz w:val="24"/>
    </w:rPr>
  </w:style>
  <w:style w:type="paragraph" w:customStyle="1" w:styleId="OndertitelJudoVlaanderen1">
    <w:name w:val="Ondertitel Judo Vlaanderen 1"/>
    <w:basedOn w:val="OndertitelJudoVlaanderen"/>
    <w:link w:val="OndertitelJudoVlaanderen1Char"/>
    <w:qFormat/>
    <w:rsid w:val="001A30AA"/>
    <w:pPr>
      <w:numPr>
        <w:numId w:val="0"/>
      </w:numPr>
      <w:pBdr>
        <w:top w:val="single" w:sz="18" w:space="1" w:color="94D159"/>
        <w:left w:val="single" w:sz="18" w:space="4" w:color="94D159"/>
        <w:bottom w:val="single" w:sz="18" w:space="1" w:color="94D159"/>
        <w:right w:val="single" w:sz="18" w:space="4" w:color="94D159"/>
      </w:pBdr>
    </w:pPr>
  </w:style>
  <w:style w:type="character" w:customStyle="1" w:styleId="OnderondertitelJudoVlaanderenChar">
    <w:name w:val="Onder ondertitel Judo Vlaanderen Char"/>
    <w:basedOn w:val="OndertitelJudoVlaanderenChar"/>
    <w:link w:val="OnderondertitelJudoVlaanderen"/>
    <w:rsid w:val="001A30AA"/>
    <w:rPr>
      <w:rFonts w:ascii="Poppins" w:eastAsiaTheme="majorEastAsia" w:hAnsi="Poppins" w:cstheme="majorBidi"/>
      <w:b/>
      <w:color w:val="F7C200"/>
      <w:sz w:val="24"/>
      <w:szCs w:val="32"/>
    </w:rPr>
  </w:style>
  <w:style w:type="character" w:customStyle="1" w:styleId="OndertitelJudoVlaanderen1Char">
    <w:name w:val="Ondertitel Judo Vlaanderen 1 Char"/>
    <w:basedOn w:val="OndertitelJudoVlaanderenChar"/>
    <w:link w:val="OndertitelJudoVlaanderen1"/>
    <w:rsid w:val="001A30AA"/>
    <w:rPr>
      <w:rFonts w:ascii="Poppins" w:eastAsiaTheme="majorEastAsia" w:hAnsi="Poppins" w:cstheme="majorBidi"/>
      <w:b/>
      <w:color w:val="94D159"/>
      <w:sz w:val="28"/>
      <w:szCs w:val="32"/>
    </w:rPr>
  </w:style>
  <w:style w:type="character" w:styleId="Titelvanboek">
    <w:name w:val="Book Title"/>
    <w:basedOn w:val="Standaardalinea-lettertype"/>
    <w:uiPriority w:val="33"/>
    <w:rsid w:val="00633513"/>
    <w:rPr>
      <w:b/>
      <w:bCs/>
      <w:i/>
      <w:iCs/>
      <w:spacing w:val="5"/>
    </w:rPr>
  </w:style>
  <w:style w:type="paragraph" w:styleId="Lijstalinea">
    <w:name w:val="List Paragraph"/>
    <w:basedOn w:val="Standaard"/>
    <w:uiPriority w:val="34"/>
    <w:rsid w:val="00794C2A"/>
    <w:pPr>
      <w:ind w:left="720"/>
      <w:contextualSpacing/>
    </w:pPr>
  </w:style>
  <w:style w:type="table" w:styleId="Tabelraster">
    <w:name w:val="Table Grid"/>
    <w:aliases w:val="Judo Vlaanderen"/>
    <w:basedOn w:val="Standaardtabel"/>
    <w:uiPriority w:val="39"/>
    <w:rsid w:val="00AE49B3"/>
    <w:pPr>
      <w:spacing w:after="0" w:line="240" w:lineRule="auto"/>
    </w:pPr>
    <w:tblPr>
      <w:tblBorders>
        <w:top w:val="single" w:sz="8" w:space="0" w:color="27348A"/>
        <w:left w:val="single" w:sz="8" w:space="0" w:color="27348A"/>
        <w:bottom w:val="single" w:sz="8" w:space="0" w:color="27348A"/>
        <w:right w:val="single" w:sz="8" w:space="0" w:color="27348A"/>
        <w:insideH w:val="single" w:sz="4" w:space="0" w:color="27348A"/>
        <w:insideV w:val="single" w:sz="4" w:space="0" w:color="27348A"/>
      </w:tblBorders>
    </w:tblPr>
    <w:tblStylePr w:type="firstRow">
      <w:tblPr/>
      <w:tcPr>
        <w:shd w:val="clear" w:color="auto" w:fill="27348A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5B1E31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link w:val="OndertitelChar"/>
    <w:uiPriority w:val="11"/>
    <w:rsid w:val="001A6480"/>
    <w:pPr>
      <w:numPr>
        <w:ilvl w:val="1"/>
      </w:numPr>
    </w:pPr>
    <w:rPr>
      <w:rFonts w:eastAsiaTheme="minorEastAsia"/>
      <w:color w:val="5A5A5A" w:themeColor="text1" w:themeTint="A5"/>
      <w:spacing w:val="15"/>
      <w:lang w:val="nl-BE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A6480"/>
    <w:rPr>
      <w:rFonts w:eastAsiaTheme="minorEastAsia"/>
      <w:color w:val="5A5A5A" w:themeColor="text1" w:themeTint="A5"/>
      <w:spacing w:val="15"/>
      <w:lang w:val="nl-BE"/>
    </w:rPr>
  </w:style>
  <w:style w:type="paragraph" w:customStyle="1" w:styleId="Default">
    <w:name w:val="Default"/>
    <w:rsid w:val="000F3D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nl-BE"/>
    </w:rPr>
  </w:style>
  <w:style w:type="paragraph" w:customStyle="1" w:styleId="Gewonetekst">
    <w:name w:val="Gewone tekst"/>
    <w:basedOn w:val="Standaard"/>
    <w:link w:val="GewonetekstChar"/>
    <w:qFormat/>
    <w:rsid w:val="009938E4"/>
    <w:pPr>
      <w:ind w:left="360"/>
    </w:pPr>
    <w:rPr>
      <w:rFonts w:ascii="Poppins Light" w:hAnsi="Poppins Light"/>
    </w:rPr>
  </w:style>
  <w:style w:type="character" w:customStyle="1" w:styleId="GewonetekstChar">
    <w:name w:val="Gewone tekst Char"/>
    <w:basedOn w:val="Standaardalinea-lettertype"/>
    <w:link w:val="Gewonetekst"/>
    <w:rsid w:val="009938E4"/>
    <w:rPr>
      <w:rFonts w:ascii="Poppins Light" w:hAnsi="Poppins Light"/>
    </w:rPr>
  </w:style>
  <w:style w:type="table" w:styleId="Rastertabel3">
    <w:name w:val="Grid Table 3"/>
    <w:basedOn w:val="Standaardtabel"/>
    <w:uiPriority w:val="48"/>
    <w:rsid w:val="00DB57C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Kop2Char">
    <w:name w:val="Kop 2 Char"/>
    <w:basedOn w:val="Standaardalinea-lettertype"/>
    <w:link w:val="Kop2"/>
    <w:uiPriority w:val="9"/>
    <w:rsid w:val="00124C6F"/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24C6F"/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styleId="Intensieveverwijzing">
    <w:name w:val="Intense Reference"/>
    <w:basedOn w:val="Standaardalinea-lettertype"/>
    <w:uiPriority w:val="32"/>
    <w:rsid w:val="00633513"/>
    <w:rPr>
      <w:b/>
      <w:bCs/>
      <w:smallCaps/>
      <w:color w:val="27348A" w:themeColor="accent1"/>
      <w:spacing w:val="5"/>
    </w:rPr>
  </w:style>
  <w:style w:type="paragraph" w:customStyle="1" w:styleId="Gewonetekst-blauw">
    <w:name w:val="Gewone tekst - blauw"/>
    <w:basedOn w:val="Standaard"/>
    <w:link w:val="Gewonetekst-blauwChar"/>
    <w:qFormat/>
    <w:rsid w:val="00AA30F6"/>
    <w:pPr>
      <w:tabs>
        <w:tab w:val="left" w:pos="5194"/>
      </w:tabs>
    </w:pPr>
    <w:rPr>
      <w:rFonts w:ascii="Poppins" w:hAnsi="Poppins" w:cs="Poppins"/>
      <w:bCs/>
      <w:noProof/>
      <w:color w:val="27348A"/>
      <w:szCs w:val="52"/>
      <w:lang w:val="nl-BE"/>
    </w:rPr>
  </w:style>
  <w:style w:type="character" w:styleId="Subtieleverwijzing">
    <w:name w:val="Subtle Reference"/>
    <w:basedOn w:val="Standaardalinea-lettertype"/>
    <w:uiPriority w:val="31"/>
    <w:rsid w:val="00633513"/>
    <w:rPr>
      <w:smallCaps/>
      <w:color w:val="5A5A5A" w:themeColor="text1" w:themeTint="A5"/>
    </w:rPr>
  </w:style>
  <w:style w:type="paragraph" w:customStyle="1" w:styleId="Gewonetekstblauwvet">
    <w:name w:val="Gewone tekst blauw vet"/>
    <w:basedOn w:val="Gewonetekst-blauw"/>
    <w:link w:val="GewonetekstblauwvetChar"/>
    <w:qFormat/>
    <w:rsid w:val="002B6D54"/>
    <w:rPr>
      <w:b/>
      <w:bCs w:val="0"/>
      <w:szCs w:val="220"/>
    </w:rPr>
  </w:style>
  <w:style w:type="character" w:customStyle="1" w:styleId="Gewonetekst-blauwChar">
    <w:name w:val="Gewone tekst - blauw Char"/>
    <w:basedOn w:val="Standaardalinea-lettertype"/>
    <w:link w:val="Gewonetekst-blauw"/>
    <w:rsid w:val="00AA30F6"/>
    <w:rPr>
      <w:rFonts w:ascii="Poppins" w:hAnsi="Poppins" w:cs="Poppins"/>
      <w:bCs/>
      <w:noProof/>
      <w:color w:val="27348A"/>
      <w:szCs w:val="52"/>
      <w:lang w:val="nl-BE"/>
    </w:rPr>
  </w:style>
  <w:style w:type="paragraph" w:customStyle="1" w:styleId="Gewonetekstgroen">
    <w:name w:val="Gewone tekst groen"/>
    <w:basedOn w:val="Standaard"/>
    <w:link w:val="GewonetekstgroenChar"/>
    <w:qFormat/>
    <w:rsid w:val="00F24893"/>
    <w:pPr>
      <w:tabs>
        <w:tab w:val="left" w:pos="5194"/>
      </w:tabs>
      <w:jc w:val="center"/>
    </w:pPr>
    <w:rPr>
      <w:noProof/>
      <w:color w:val="94D159"/>
      <w:szCs w:val="44"/>
      <w:lang w:val="nl-BE"/>
    </w:rPr>
  </w:style>
  <w:style w:type="character" w:customStyle="1" w:styleId="GewonetekstblauwvetChar">
    <w:name w:val="Gewone tekst blauw vet Char"/>
    <w:basedOn w:val="Gewonetekst-blauwChar"/>
    <w:link w:val="Gewonetekstblauwvet"/>
    <w:rsid w:val="002B6D54"/>
    <w:rPr>
      <w:rFonts w:ascii="Poppins" w:hAnsi="Poppins" w:cs="Poppins"/>
      <w:b/>
      <w:bCs w:val="0"/>
      <w:noProof/>
      <w:color w:val="27348A"/>
      <w:szCs w:val="220"/>
      <w:lang w:val="nl-BE"/>
    </w:rPr>
  </w:style>
  <w:style w:type="paragraph" w:customStyle="1" w:styleId="Gewonetekstgroenvet">
    <w:name w:val="Gewone tekst groen vet"/>
    <w:basedOn w:val="Gewonetekstgroen"/>
    <w:link w:val="GewonetekstgroenvetChar"/>
    <w:qFormat/>
    <w:rsid w:val="00F24893"/>
    <w:rPr>
      <w:b/>
    </w:rPr>
  </w:style>
  <w:style w:type="character" w:customStyle="1" w:styleId="GewonetekstgroenChar">
    <w:name w:val="Gewone tekst groen Char"/>
    <w:basedOn w:val="Standaardalinea-lettertype"/>
    <w:link w:val="Gewonetekstgroen"/>
    <w:rsid w:val="00F24893"/>
    <w:rPr>
      <w:noProof/>
      <w:color w:val="94D159"/>
      <w:szCs w:val="44"/>
      <w:lang w:val="nl-BE"/>
    </w:rPr>
  </w:style>
  <w:style w:type="paragraph" w:styleId="Citaat">
    <w:name w:val="Quote"/>
    <w:basedOn w:val="Standaard"/>
    <w:next w:val="Standaard"/>
    <w:link w:val="CitaatChar"/>
    <w:uiPriority w:val="29"/>
    <w:rsid w:val="0063351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GewonetekstgroenvetChar">
    <w:name w:val="Gewone tekst groen vet Char"/>
    <w:basedOn w:val="GewonetekstgroenChar"/>
    <w:link w:val="Gewonetekstgroenvet"/>
    <w:rsid w:val="00F24893"/>
    <w:rPr>
      <w:b/>
      <w:noProof/>
      <w:color w:val="94D159"/>
      <w:szCs w:val="44"/>
      <w:lang w:val="nl-BE"/>
    </w:rPr>
  </w:style>
  <w:style w:type="paragraph" w:styleId="Voetnoottekst">
    <w:name w:val="footnote text"/>
    <w:basedOn w:val="Standaard"/>
    <w:link w:val="VoetnoottekstChar"/>
    <w:uiPriority w:val="99"/>
    <w:unhideWhenUsed/>
    <w:rsid w:val="00703B9E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03B9E"/>
    <w:rPr>
      <w:rFonts w:eastAsiaTheme="minorEastAsia" w:cs="Times New Roman"/>
      <w:sz w:val="20"/>
      <w:szCs w:val="20"/>
      <w:lang w:val="en-US"/>
    </w:rPr>
  </w:style>
  <w:style w:type="character" w:styleId="Subtielebenadrukking">
    <w:name w:val="Subtle Emphasis"/>
    <w:basedOn w:val="Standaardalinea-lettertype"/>
    <w:uiPriority w:val="19"/>
    <w:rsid w:val="00703B9E"/>
    <w:rPr>
      <w:i/>
      <w:iCs/>
    </w:rPr>
  </w:style>
  <w:style w:type="table" w:styleId="Rastertabel4-Accent1">
    <w:name w:val="Grid Table 4 Accent 1"/>
    <w:basedOn w:val="Standaardtabel"/>
    <w:uiPriority w:val="49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6371D3" w:themeColor="accent1" w:themeTint="99"/>
        <w:left w:val="single" w:sz="4" w:space="0" w:color="6371D3" w:themeColor="accent1" w:themeTint="99"/>
        <w:bottom w:val="single" w:sz="4" w:space="0" w:color="6371D3" w:themeColor="accent1" w:themeTint="99"/>
        <w:right w:val="single" w:sz="4" w:space="0" w:color="6371D3" w:themeColor="accent1" w:themeTint="99"/>
        <w:insideH w:val="single" w:sz="4" w:space="0" w:color="6371D3" w:themeColor="accent1" w:themeTint="99"/>
        <w:insideV w:val="single" w:sz="4" w:space="0" w:color="6371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348A" w:themeColor="accent1"/>
          <w:left w:val="single" w:sz="4" w:space="0" w:color="27348A" w:themeColor="accent1"/>
          <w:bottom w:val="single" w:sz="4" w:space="0" w:color="27348A" w:themeColor="accent1"/>
          <w:right w:val="single" w:sz="4" w:space="0" w:color="27348A" w:themeColor="accent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</w:rPr>
      <w:tblPr/>
      <w:tcPr>
        <w:tcBorders>
          <w:top w:val="double" w:sz="4" w:space="0" w:color="273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FF0" w:themeFill="accent1" w:themeFillTint="33"/>
      </w:tcPr>
    </w:tblStylePr>
    <w:tblStylePr w:type="band1Horz">
      <w:tblPr/>
      <w:tcPr>
        <w:shd w:val="clear" w:color="auto" w:fill="CBCFF0" w:themeFill="accent1" w:themeFillTint="33"/>
      </w:tcPr>
    </w:tblStylePr>
  </w:style>
  <w:style w:type="table" w:styleId="Rastertabel1licht-Accent5">
    <w:name w:val="Grid Table 1 Light Accent 5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FA94A5" w:themeColor="accent5" w:themeTint="66"/>
        <w:left w:val="single" w:sz="4" w:space="0" w:color="FA94A5" w:themeColor="accent5" w:themeTint="66"/>
        <w:bottom w:val="single" w:sz="4" w:space="0" w:color="FA94A5" w:themeColor="accent5" w:themeTint="66"/>
        <w:right w:val="single" w:sz="4" w:space="0" w:color="FA94A5" w:themeColor="accent5" w:themeTint="66"/>
        <w:insideH w:val="single" w:sz="4" w:space="0" w:color="FA94A5" w:themeColor="accent5" w:themeTint="66"/>
        <w:insideV w:val="single" w:sz="4" w:space="0" w:color="FA94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75F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5F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D4ECBC" w:themeColor="accent2" w:themeTint="66"/>
        <w:left w:val="single" w:sz="4" w:space="0" w:color="D4ECBC" w:themeColor="accent2" w:themeTint="66"/>
        <w:bottom w:val="single" w:sz="4" w:space="0" w:color="D4ECBC" w:themeColor="accent2" w:themeTint="66"/>
        <w:right w:val="single" w:sz="4" w:space="0" w:color="D4ECBC" w:themeColor="accent2" w:themeTint="66"/>
        <w:insideH w:val="single" w:sz="4" w:space="0" w:color="D4ECBC" w:themeColor="accent2" w:themeTint="66"/>
        <w:insideV w:val="single" w:sz="4" w:space="0" w:color="D4ECB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E39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E39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">
    <w:name w:val="Grid Table 1 Light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6kleurrijk-Accent4">
    <w:name w:val="Grid Table 6 Colorful Accent 4"/>
    <w:basedOn w:val="Standaardtabel"/>
    <w:uiPriority w:val="51"/>
    <w:rsid w:val="00E02586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character" w:customStyle="1" w:styleId="CitaatChar">
    <w:name w:val="Citaat Char"/>
    <w:basedOn w:val="Standaardalinea-lettertype"/>
    <w:link w:val="Citaat"/>
    <w:uiPriority w:val="29"/>
    <w:rsid w:val="00633513"/>
    <w:rPr>
      <w:i/>
      <w:iCs/>
      <w:color w:val="404040" w:themeColor="text1" w:themeTint="BF"/>
    </w:rPr>
  </w:style>
  <w:style w:type="paragraph" w:styleId="Titel">
    <w:name w:val="Title"/>
    <w:basedOn w:val="Standaard"/>
    <w:next w:val="Standaard"/>
    <w:link w:val="TitelChar"/>
    <w:uiPriority w:val="10"/>
    <w:rsid w:val="006335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3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Gewonetekstgeelvet">
    <w:name w:val="Gewone tekst geel vet"/>
    <w:basedOn w:val="Standaard"/>
    <w:link w:val="GewonetekstgeelvetChar"/>
    <w:qFormat/>
    <w:rsid w:val="004D033B"/>
    <w:pPr>
      <w:tabs>
        <w:tab w:val="left" w:pos="5194"/>
      </w:tabs>
    </w:pPr>
    <w:rPr>
      <w:rFonts w:ascii="Poppins" w:eastAsiaTheme="majorEastAsia" w:hAnsi="Poppins" w:cstheme="majorBidi"/>
      <w:b/>
      <w:color w:val="F7C200"/>
      <w:sz w:val="24"/>
      <w:szCs w:val="28"/>
    </w:rPr>
  </w:style>
  <w:style w:type="paragraph" w:customStyle="1" w:styleId="Gewonetekstgeel">
    <w:name w:val="Gewone tekst geel"/>
    <w:basedOn w:val="Gewonetekstgeelvet"/>
    <w:link w:val="GewonetekstgeelChar"/>
    <w:qFormat/>
    <w:rsid w:val="004D033B"/>
    <w:rPr>
      <w:b w:val="0"/>
      <w:noProof/>
      <w:lang w:val="nl-BE"/>
    </w:rPr>
  </w:style>
  <w:style w:type="character" w:customStyle="1" w:styleId="GewonetekstgeelvetChar">
    <w:name w:val="Gewone tekst geel vet Char"/>
    <w:basedOn w:val="Standaardalinea-lettertype"/>
    <w:link w:val="Gewonetekstgeelvet"/>
    <w:rsid w:val="004D033B"/>
    <w:rPr>
      <w:rFonts w:ascii="Poppins" w:eastAsiaTheme="majorEastAsia" w:hAnsi="Poppins" w:cstheme="majorBidi"/>
      <w:b/>
      <w:color w:val="F7C200"/>
      <w:sz w:val="24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7719F"/>
    <w:pPr>
      <w:outlineLvl w:val="9"/>
    </w:pPr>
    <w:rPr>
      <w:color w:val="27348A" w:themeColor="text2"/>
      <w:lang w:val="en-US"/>
    </w:rPr>
  </w:style>
  <w:style w:type="character" w:customStyle="1" w:styleId="GewonetekstgeelChar">
    <w:name w:val="Gewone tekst geel Char"/>
    <w:basedOn w:val="GewonetekstgeelvetChar"/>
    <w:link w:val="Gewonetekstgeel"/>
    <w:rsid w:val="004D033B"/>
    <w:rPr>
      <w:rFonts w:ascii="Poppins" w:eastAsiaTheme="majorEastAsia" w:hAnsi="Poppins" w:cstheme="majorBidi"/>
      <w:b w:val="0"/>
      <w:noProof/>
      <w:color w:val="F7C200"/>
      <w:sz w:val="24"/>
      <w:szCs w:val="28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12E6C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F35A98"/>
    <w:rPr>
      <w:color w:val="27348A" w:themeColor="hyperlink"/>
      <w:u w:val="single"/>
    </w:rPr>
  </w:style>
  <w:style w:type="table" w:styleId="Rastertabel5donker-Accent1">
    <w:name w:val="Grid Table 5 Dark Accent 1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CF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band1Vert">
      <w:tblPr/>
      <w:tcPr>
        <w:shd w:val="clear" w:color="auto" w:fill="97A0E1" w:themeFill="accent1" w:themeFillTint="66"/>
      </w:tcPr>
    </w:tblStylePr>
    <w:tblStylePr w:type="band1Horz">
      <w:tblPr/>
      <w:tcPr>
        <w:shd w:val="clear" w:color="auto" w:fill="97A0E1" w:themeFill="accent1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3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band1Vert">
      <w:tblPr/>
      <w:tcPr>
        <w:shd w:val="clear" w:color="auto" w:fill="FFE895" w:themeFill="accent3" w:themeFillTint="66"/>
      </w:tcPr>
    </w:tblStylePr>
    <w:tblStylePr w:type="band1Horz">
      <w:tblPr/>
      <w:tcPr>
        <w:shd w:val="clear" w:color="auto" w:fill="FFE895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band1Vert">
      <w:tblPr/>
      <w:tcPr>
        <w:shd w:val="clear" w:color="auto" w:fill="D4ECBC" w:themeFill="accent2" w:themeFillTint="66"/>
      </w:tcPr>
    </w:tblStylePr>
    <w:tblStylePr w:type="band1Horz">
      <w:tblPr/>
      <w:tcPr>
        <w:shd w:val="clear" w:color="auto" w:fill="D4ECBC" w:themeFill="accent2" w:themeFillTint="66"/>
      </w:tcPr>
    </w:tblStylePr>
  </w:style>
  <w:style w:type="paragraph" w:styleId="Inhopg1">
    <w:name w:val="toc 1"/>
    <w:basedOn w:val="Standaard"/>
    <w:next w:val="Standaard"/>
    <w:autoRedefine/>
    <w:uiPriority w:val="39"/>
    <w:unhideWhenUsed/>
    <w:rsid w:val="004E3507"/>
    <w:pPr>
      <w:spacing w:after="100"/>
    </w:pPr>
  </w:style>
  <w:style w:type="table" w:styleId="Tabelrasterlicht">
    <w:name w:val="Grid Table Light"/>
    <w:basedOn w:val="Standaardtabel"/>
    <w:uiPriority w:val="40"/>
    <w:rsid w:val="00797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e">
    <w:name w:val="Revision"/>
    <w:hidden/>
    <w:uiPriority w:val="99"/>
    <w:semiHidden/>
    <w:rsid w:val="00FE38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2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arten.bogaert@judovlaanderen.b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an&#233;eHerregodts\Downloads\Judo%20Vlaanderen%20Word%20document%20Portrait.dotm" TargetMode="External"/></Relationships>
</file>

<file path=word/theme/theme1.xml><?xml version="1.0" encoding="utf-8"?>
<a:theme xmlns:a="http://schemas.openxmlformats.org/drawingml/2006/main" name="Kantoorthema">
  <a:themeElements>
    <a:clrScheme name="Judo Vlaanderen">
      <a:dk1>
        <a:srgbClr val="000000"/>
      </a:dk1>
      <a:lt1>
        <a:sysClr val="window" lastClr="FFFFFF"/>
      </a:lt1>
      <a:dk2>
        <a:srgbClr val="27348A"/>
      </a:dk2>
      <a:lt2>
        <a:srgbClr val="FFFFFF"/>
      </a:lt2>
      <a:accent1>
        <a:srgbClr val="27348A"/>
      </a:accent1>
      <a:accent2>
        <a:srgbClr val="94D159"/>
      </a:accent2>
      <a:accent3>
        <a:srgbClr val="F7C200"/>
      </a:accent3>
      <a:accent4>
        <a:srgbClr val="000000"/>
      </a:accent4>
      <a:accent5>
        <a:srgbClr val="DE0A2D"/>
      </a:accent5>
      <a:accent6>
        <a:srgbClr val="FFFFFF"/>
      </a:accent6>
      <a:hlink>
        <a:srgbClr val="27348A"/>
      </a:hlink>
      <a:folHlink>
        <a:srgbClr val="27348A"/>
      </a:folHlink>
    </a:clrScheme>
    <a:fontScheme name="Judo Vlaanderen titel">
      <a:majorFont>
        <a:latin typeface="Poppins Extra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27348A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  <TaxCatchAll xmlns="83ca677c-3d5a-47b1-bd72-853c418adcfe" xsi:nil="true"/>
    <lcf76f155ced4ddcb4097134ff3c332f xmlns="e8456003-c039-493a-a4f2-be9794fe25c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8" ma:contentTypeDescription="Een nieuw document maken." ma:contentTypeScope="" ma:versionID="ca42367896b667e0ee779a50f390d002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087ac9202dcd922799ccee3ba1127ce1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cdcf406a-b80d-4f25-a5cf-7f8cb2ea57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bc653a2-46df-4fa0-b95d-dbda938c1876}" ma:internalName="TaxCatchAll" ma:showField="CatchAllData" ma:web="83ca677c-3d5a-47b1-bd72-853c418adc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E813D9-2E2F-479B-A347-32DD86AC4CA3}">
  <ds:schemaRefs>
    <ds:schemaRef ds:uri="http://schemas.microsoft.com/office/2006/metadata/properties"/>
    <ds:schemaRef ds:uri="http://schemas.microsoft.com/office/infopath/2007/PartnerControls"/>
    <ds:schemaRef ds:uri="e8456003-c039-493a-a4f2-be9794fe25c3"/>
    <ds:schemaRef ds:uri="83ca677c-3d5a-47b1-bd72-853c418adcfe"/>
  </ds:schemaRefs>
</ds:datastoreItem>
</file>

<file path=customXml/itemProps2.xml><?xml version="1.0" encoding="utf-8"?>
<ds:datastoreItem xmlns:ds="http://schemas.openxmlformats.org/officeDocument/2006/customXml" ds:itemID="{59FAB29E-CA3B-44C3-9746-44BEE61C73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CAF940-B6C1-4B99-9D02-643BFDB509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CAC53A-ECBE-4A8D-805D-7ECD646BE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56003-c039-493a-a4f2-be9794fe25c3"/>
    <ds:schemaRef ds:uri="83ca677c-3d5a-47b1-bd72-853c418a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Judo Vlaanderen Word document Portrait</Template>
  <TotalTime>4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Thanée Herregodts</dc:creator>
  <cp:keywords/>
  <dc:description/>
  <cp:lastModifiedBy>Maarten Bogaert</cp:lastModifiedBy>
  <cp:revision>5</cp:revision>
  <cp:lastPrinted>2023-07-04T13:04:00Z</cp:lastPrinted>
  <dcterms:created xsi:type="dcterms:W3CDTF">2023-07-04T12:56:00Z</dcterms:created>
  <dcterms:modified xsi:type="dcterms:W3CDTF">2023-07-04T13:05:00Z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  <property fmtid="{D5CDD505-2E9C-101B-9397-08002B2CF9AE}" pid="3" name="MediaServiceImageTags">
    <vt:lpwstr/>
  </property>
</Properties>
</file>